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155.424103pt;margin-top:115.477814pt;width:280.656pt;height:26.211068pt;mso-position-horizontal-relative:page;mso-position-vertical-relative:page;z-index:-559" coordorigin="3108,2310" coordsize="5613,524">
            <v:shape style="position:absolute;left:3108;top:2310;width:5613;height:524" coordorigin="3108,2310" coordsize="5613,524" path="m3222,2437l3108,2437,3244,2717,3412,2717,3433,2671,3326,2671,3304,2618,3297,2601,3289,2582,3222,2437e" filled="t" fillcolor="#F47920" stroked="f">
              <v:path arrowok="t"/>
              <v:fill/>
            </v:shape>
            <v:shape style="position:absolute;left:3108;top:2310;width:5613;height:524" coordorigin="3108,2310" coordsize="5613,524" path="m3540,2437l3424,2437,3369,2566,3338,2644,3328,2671,3433,2671,3540,2437e" filled="t" fillcolor="#F47920" stroked="f">
              <v:path arrowok="t"/>
              <v:fill/>
            </v:shape>
            <v:shape style="position:absolute;left:3108;top:2310;width:5613;height:524" coordorigin="3108,2310" coordsize="5613,524" path="m3676,2317l3569,2317,3569,2373,3676,2373,3676,2317e" filled="t" fillcolor="#F47920" stroked="f">
              <v:path arrowok="t"/>
              <v:fill/>
            </v:shape>
            <v:shape style="position:absolute;left:3108;top:2310;width:5613;height:524" coordorigin="3108,2310" coordsize="5613,524" path="m3676,2436l3569,2437,3569,2717,3677,2717,3676,2436e" filled="t" fillcolor="#F47920" stroked="f">
              <v:path arrowok="t"/>
              <v:fill/>
            </v:shape>
            <v:shape style="position:absolute;left:3108;top:2310;width:5613;height:524" coordorigin="3108,2310" coordsize="5613,524" path="m3879,2487l3772,2487,3772,2638,3806,2698,3875,2718,3906,2720,3940,2719,4018,2706,4066,2666,3941,2666,3910,2663,3891,2655,3881,2641,3879,2487e" filled="t" fillcolor="#F47920" stroked="f">
              <v:path arrowok="t"/>
              <v:fill/>
            </v:shape>
            <v:shape style="position:absolute;left:3108;top:2310;width:5613;height:524" coordorigin="3108,2310" coordsize="5613,524" path="m4070,2608l3979,2608,3979,2619,3975,2642,3962,2658,3941,2666,4066,2666,4069,2643,4070,2625,4070,2608e" filled="t" fillcolor="#F47920" stroked="f">
              <v:path arrowok="t"/>
              <v:fill/>
            </v:shape>
            <v:shape style="position:absolute;left:3108;top:2310;width:5613;height:524" coordorigin="3108,2310" coordsize="5613,524" path="m3879,2373l3772,2374,3772,2436,3714,2436,3714,2487,3879,2487,4052,2487,4052,2436,3879,2436,3879,2373e" filled="t" fillcolor="#F47920" stroked="f">
              <v:path arrowok="t"/>
              <v:fill/>
            </v:shape>
            <v:shape style="position:absolute;left:3108;top:2310;width:5613;height:524" coordorigin="3108,2310" coordsize="5613,524" path="m4052,2436l3879,2436,4052,2436,4052,2436e" filled="t" fillcolor="#F47920" stroked="f">
              <v:path arrowok="t"/>
              <v:fill/>
            </v:shape>
            <v:shape style="position:absolute;left:3108;top:2310;width:5613;height:524" coordorigin="3108,2310" coordsize="5613,524" path="m4288,2546l4219,2548,4145,2564,4098,2607,4094,2622,4096,2642,4139,2698,4209,2717,4240,2719,4271,2718,4344,2709,4397,2679,4402,2677,4504,2677,4504,2673,4311,2673,4281,2673,4209,2654,4203,2635,4206,2618,4217,2606,4234,2597,4259,2592,4291,2590,4504,2590,4504,2577,4395,2577,4386,2568,4374,2561,4358,2555,4338,2551,4315,2547,4288,2546e" filled="t" fillcolor="#F47920" stroked="f">
              <v:path arrowok="t"/>
              <v:fill/>
            </v:shape>
            <v:shape style="position:absolute;left:3108;top:2310;width:5613;height:524" coordorigin="3108,2310" coordsize="5613,524" path="m4504,2677l4402,2677,4397,2715,4504,2715,4504,2677e" filled="t" fillcolor="#F47920" stroked="f">
              <v:path arrowok="t"/>
              <v:fill/>
            </v:shape>
            <v:shape style="position:absolute;left:3108;top:2310;width:5613;height:524" coordorigin="3108,2310" coordsize="5613,524" path="m4504,2590l4291,2590,4325,2591,4353,2595,4374,2601,4388,2610,4396,2622,4398,2632,4395,2646,4384,2657,4367,2666,4343,2671,4311,2673,4504,2673,4504,2590e" filled="t" fillcolor="#F47920" stroked="f">
              <v:path arrowok="t"/>
              <v:fill/>
            </v:shape>
            <v:shape style="position:absolute;left:3108;top:2310;width:5613;height:524" coordorigin="3108,2310" coordsize="5613,524" path="m4489,2477l4303,2477,4331,2478,4353,2480,4369,2484,4387,2498,4395,2515,4397,2577,4504,2577,4504,2532,4502,2508,4496,2487,4489,2477e" filled="t" fillcolor="#F47920" stroked="f">
              <v:path arrowok="t"/>
              <v:fill/>
            </v:shape>
            <v:shape style="position:absolute;left:3108;top:2310;width:5613;height:524" coordorigin="3108,2310" coordsize="5613,524" path="m4317,2432l4233,2434,4164,2444,4114,2493,4112,2516,4221,2517,4225,2501,4237,2490,4257,2482,4285,2478,4303,2477,4489,2477,4485,2471,4425,2442,4343,2433,4317,2432e" filled="t" fillcolor="#F47920" stroked="f">
              <v:path arrowok="t"/>
              <v:fill/>
            </v:shape>
            <v:shape style="position:absolute;left:3108;top:2310;width:5613;height:524" coordorigin="3108,2310" coordsize="5613,524" path="m4699,2435l4592,2435,4592,2715,4700,2715,4699,2552,4702,2532,4768,2486,4798,2484,5255,2484,5254,2483,4971,2483,4968,2478,4696,2478,4699,2435e" filled="t" fillcolor="#F47920" stroked="f">
              <v:path arrowok="t"/>
              <v:fill/>
            </v:shape>
            <v:shape style="position:absolute;left:3108;top:2310;width:5613;height:524" coordorigin="3108,2310" coordsize="5613,524" path="m5255,2484l4798,2484,4825,2485,4845,2489,4859,2494,4870,2508,4875,2528,4876,2714,4983,2714,4983,2550,5027,2491,5052,2486,5256,2486,5255,2484e" filled="t" fillcolor="#F47920" stroked="f">
              <v:path arrowok="t"/>
              <v:fill/>
            </v:shape>
            <v:shape style="position:absolute;left:3108;top:2310;width:5613;height:524" coordorigin="3108,2310" coordsize="5613,524" path="m5256,2486l5052,2486,5088,2486,5115,2491,5159,2540,5159,2714,5267,2714,5266,2552,5266,2528,5264,2508,5259,2490,5256,2486e" filled="t" fillcolor="#F47920" stroked="f">
              <v:path arrowok="t"/>
              <v:fill/>
            </v:shape>
            <v:shape style="position:absolute;left:3108;top:2310;width:5613;height:524" coordorigin="3108,2310" coordsize="5613,524" path="m5117,2431l5040,2439,4979,2474,4971,2483,5254,2483,5200,2442,5117,2431e" filled="t" fillcolor="#F47920" stroked="f">
              <v:path arrowok="t"/>
              <v:fill/>
            </v:shape>
            <v:shape style="position:absolute;left:3108;top:2310;width:5613;height:524" coordorigin="3108,2310" coordsize="5613,524" path="m4843,2431l4766,2439,4704,2471,4696,2478,4968,2478,4965,2470,4900,2436,4874,2433,4843,2431e" filled="t" fillcolor="#F47920" stroked="f">
              <v:path arrowok="t"/>
              <v:fill/>
            </v:shape>
            <v:shape style="position:absolute;left:3108;top:2310;width:5613;height:524" coordorigin="3108,2310" coordsize="5613,524" path="m5464,2314l5356,2314,5357,2370,5464,2369,5464,2314e" filled="t" fillcolor="#F47920" stroked="f">
              <v:path arrowok="t"/>
              <v:fill/>
            </v:shape>
            <v:shape style="position:absolute;left:3108;top:2310;width:5613;height:524" coordorigin="3108,2310" coordsize="5613,524" path="m5464,2433l5357,2434,5357,2714,5465,2713,5464,2433e" filled="t" fillcolor="#F47920" stroked="f">
              <v:path arrowok="t"/>
              <v:fill/>
            </v:shape>
            <v:shape style="position:absolute;left:3108;top:2310;width:5613;height:524" coordorigin="3108,2310" coordsize="5613,524" path="m5657,2433l5550,2433,5551,2713,5658,2713,5658,2547,5661,2528,5726,2485,5756,2483,5945,2483,5943,2480,5653,2480,5657,2433e" filled="t" fillcolor="#F47920" stroked="f">
              <v:path arrowok="t"/>
              <v:fill/>
            </v:shape>
            <v:shape style="position:absolute;left:3108;top:2310;width:5613;height:524" coordorigin="3108,2310" coordsize="5613,524" path="m5945,2483l5756,2483,5788,2484,5813,2488,5830,2495,5841,2505,5847,2533,5848,2713,5955,2713,5955,2522,5953,2503,5947,2486,5945,2483e" filled="t" fillcolor="#F47920" stroked="f">
              <v:path arrowok="t"/>
              <v:fill/>
            </v:shape>
            <v:shape style="position:absolute;left:3108;top:2310;width:5613;height:524" coordorigin="3108,2310" coordsize="5613,524" path="m5802,2430l5725,2437,5662,2471,5653,2480,5943,2480,5887,2441,5802,2430e" filled="t" fillcolor="#F47920" stroked="f">
              <v:path arrowok="t"/>
              <v:fill/>
            </v:shape>
            <v:shape style="position:absolute;left:3108;top:2310;width:5613;height:524" coordorigin="3108,2310" coordsize="5613,524" path="m6387,2429l6312,2434,6250,2458,6216,2524,6213,2550,6214,2578,6224,2646,6272,2699,6354,2714,6381,2715,6410,2714,6478,2702,6527,2666,6628,2666,6628,2662,6435,2662,6404,2661,6336,2637,6322,2577,6323,2547,6351,2491,6417,2481,6628,2481,6628,2472,6518,2472,6509,2460,6497,2451,6481,2443,6463,2437,6441,2432,6415,2430,6387,2429e" filled="t" fillcolor="#F47920" stroked="f">
              <v:path arrowok="t"/>
              <v:fill/>
            </v:shape>
            <v:shape style="position:absolute;left:3108;top:2310;width:5613;height:524" coordorigin="3108,2310" coordsize="5613,524" path="m6628,2666l6527,2666,6524,2712,6628,2711,6628,2666e" filled="t" fillcolor="#F47920" stroked="f">
              <v:path arrowok="t"/>
              <v:fill/>
            </v:shape>
            <v:shape style="position:absolute;left:3108;top:2310;width:5613;height:524" coordorigin="3108,2310" coordsize="5613,524" path="m6628,2481l6417,2481,6444,2482,6467,2485,6516,2527,6520,2550,6519,2582,6495,2648,6435,2662,6628,2662,6628,2481e" filled="t" fillcolor="#F47920" stroked="f">
              <v:path arrowok="t"/>
              <v:fill/>
            </v:shape>
            <v:shape style="position:absolute;left:3108;top:2310;width:5613;height:524" coordorigin="3108,2310" coordsize="5613,524" path="m6627,2311l6520,2312,6520,2471,6518,2472,6628,2472,6627,2311e" filled="t" fillcolor="#F47920" stroked="f">
              <v:path arrowok="t"/>
              <v:fill/>
            </v:shape>
            <v:shape style="position:absolute;left:3108;top:2310;width:5613;height:524" coordorigin="3108,2310" coordsize="5613,524" path="m6928,2427l6844,2430,6784,2439,6719,2479,6699,2537,6698,2562,6699,2590,6713,2654,6758,2695,6832,2711,6908,2714,6944,2713,7005,2708,7070,2689,7101,2664,6933,2664,6900,2663,6840,2656,6807,2597,6806,2593,6807,2589,6807,2583,7111,2583,7111,2562,7110,2542,6808,2542,6811,2517,6869,2479,6892,2478,7092,2478,7091,2476,7035,2441,6953,2428,6928,2427e" filled="t" fillcolor="#F47920" stroked="f">
              <v:path arrowok="t"/>
              <v:fill/>
            </v:shape>
            <v:shape style="position:absolute;left:3108;top:2310;width:5613;height:524" coordorigin="3108,2310" coordsize="5613,524" path="m7111,2621l7003,2621,7003,2639,6997,2650,6985,2656,6973,2660,6956,2662,6933,2664,7101,2664,7105,2658,7109,2645,7111,2621e" filled="t" fillcolor="#F47920" stroked="f">
              <v:path arrowok="t"/>
              <v:fill/>
            </v:shape>
            <v:shape style="position:absolute;left:3108;top:2310;width:5613;height:524" coordorigin="3108,2310" coordsize="5613,524" path="m7092,2478l6892,2478,6923,2478,6947,2479,7002,2516,7004,2542,6808,2542,7110,2542,7109,2536,7106,2513,7099,2493,7092,2478e" filled="t" fillcolor="#F47920" stroked="f">
              <v:path arrowok="t"/>
              <v:fill/>
            </v:shape>
            <v:shape style="position:absolute;left:3108;top:2310;width:5613;height:524" coordorigin="3108,2310" coordsize="5613,524" path="m7272,2622l7160,2622,7160,2629,7163,2652,7217,2698,7293,2712,7338,2713,7369,2713,7444,2710,7510,2699,7558,2668,7386,2668,7348,2667,7281,2655,7269,2637,7270,2629,7270,2626,7272,2622e" filled="t" fillcolor="#F47920" stroked="f">
              <v:path arrowok="t"/>
              <v:fill/>
            </v:shape>
            <v:shape style="position:absolute;left:3108;top:2310;width:5613;height:524" coordorigin="3108,2310" coordsize="5613,524" path="m7382,2427l7299,2429,7227,2437,7167,2483,7164,2503,7166,2528,7213,2580,7279,2592,7346,2595,7372,2596,7409,2597,7435,2602,7452,2609,7461,2620,7458,2637,7450,2649,7435,2659,7413,2665,7386,2668,7558,2668,7567,2652,7571,2632,7569,2605,7527,2555,7456,2544,7342,2538,7321,2537,7272,2506,7276,2492,7289,2482,7309,2476,7338,2472,7547,2472,7544,2465,7491,2435,7409,2427,7382,2427e" filled="t" fillcolor="#F47920" stroked="f">
              <v:path arrowok="t"/>
              <v:fill/>
            </v:shape>
            <v:shape style="position:absolute;left:3108;top:2310;width:5613;height:524" coordorigin="3108,2310" coordsize="5613,524" path="m7547,2472l7371,2472,7395,2473,7413,2474,7425,2475,7440,2480,7446,2488,7449,2502,7450,2507,7555,2507,7552,2483,7547,2472e" filled="t" fillcolor="#F47920" stroked="f">
              <v:path arrowok="t"/>
              <v:fill/>
            </v:shape>
            <v:shape style="position:absolute;left:3108;top:2310;width:5613;height:524" coordorigin="3108,2310" coordsize="5613,524" path="m7744,2310l7636,2310,7636,2366,7744,2366,7744,2310e" filled="t" fillcolor="#F47920" stroked="f">
              <v:path arrowok="t"/>
              <v:fill/>
            </v:shape>
            <v:shape style="position:absolute;left:3108;top:2310;width:5613;height:524" coordorigin="3108,2310" coordsize="5613,524" path="m7744,2429l7636,2430,7637,2710,7744,2709,7744,2429e" filled="t" fillcolor="#F47920" stroked="f">
              <v:path arrowok="t"/>
              <v:fill/>
            </v:shape>
            <v:shape style="position:absolute;left:3108;top:2310;width:5613;height:524" coordorigin="3108,2310" coordsize="5613,524" path="m7831,2738l7850,2800,7908,2826,7970,2833,8023,2834,8051,2833,8121,2828,8184,2810,8215,2780,8012,2780,7987,2779,7969,2778,7957,2775,7940,2762,7935,2742,7831,2738e" filled="t" fillcolor="#F47920" stroked="f">
              <v:path arrowok="t"/>
              <v:fill/>
            </v:shape>
            <v:shape style="position:absolute;left:3108;top:2310;width:5613;height:524" coordorigin="3108,2310" coordsize="5613,524" path="m8231,2666l8124,2666,8124,2729,8121,2746,8045,2780,8012,2780,8215,2780,8222,2766,8228,2746,8231,2723,8231,2666e" filled="t" fillcolor="#F47920" stroked="f">
              <v:path arrowok="t"/>
              <v:fill/>
            </v:shape>
            <v:shape style="position:absolute;left:3108;top:2310;width:5613;height:524" coordorigin="3108,2310" coordsize="5613,524" path="m7998,2426l7920,2431,7856,2452,7818,2517,7814,2564,7815,2591,7830,2653,7876,2695,7958,2710,7985,2711,8014,2710,8081,2697,8120,2668,8124,2666,8231,2666,8231,2657,8036,2657,8004,2657,7936,2634,7923,2572,7924,2543,7963,2486,8005,2479,8231,2479,8231,2475,8126,2475,8116,2463,8103,2452,8087,2443,8069,2436,8048,2431,8025,2428,7998,2426e" filled="t" fillcolor="#F47920" stroked="f">
              <v:path arrowok="t"/>
              <v:fill/>
            </v:shape>
            <v:shape style="position:absolute;left:3108;top:2310;width:5613;height:524" coordorigin="3108,2310" coordsize="5613,524" path="m8231,2479l8005,2479,8037,2479,8061,2481,8118,2524,8121,2547,8121,2579,8096,2644,8036,2657,8231,2657,8231,2479e" filled="t" fillcolor="#F47920" stroked="f">
              <v:path arrowok="t"/>
              <v:fill/>
            </v:shape>
            <v:shape style="position:absolute;left:3108;top:2310;width:5613;height:524" coordorigin="3108,2310" coordsize="5613,524" path="m8231,2429l8123,2429,8129,2475,8231,2475,8231,2429e" filled="t" fillcolor="#F47920" stroked="f">
              <v:path arrowok="t"/>
              <v:fill/>
            </v:shape>
            <v:shape style="position:absolute;left:3108;top:2310;width:5613;height:524" coordorigin="3108,2310" coordsize="5613,524" path="m8423,2428l8317,2428,8318,2708,8425,2708,8425,2542,8427,2523,8493,2481,8523,2478,8712,2478,8710,2475,8419,2475,8423,2428e" filled="t" fillcolor="#F47920" stroked="f">
              <v:path arrowok="t"/>
              <v:fill/>
            </v:shape>
            <v:shape style="position:absolute;left:3108;top:2310;width:5613;height:524" coordorigin="3108,2310" coordsize="5613,524" path="m8712,2478l8523,2478,8555,2479,8580,2483,8597,2490,8608,2500,8614,2529,8614,2708,8722,2708,8721,2517,8719,2498,8714,2481,8712,2478e" filled="t" fillcolor="#F47920" stroked="f">
              <v:path arrowok="t"/>
              <v:fill/>
            </v:shape>
            <v:shape style="position:absolute;left:3108;top:2310;width:5613;height:524" coordorigin="3108,2310" coordsize="5613,524" path="m8569,2425l8491,2432,8429,2466,8419,2475,8710,2475,8654,2436,8569,2425e" filled="t" fillcolor="#F47920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1.355896pt;margin-top:317.306335pt;width:210.823761pt;height:47.0pt;mso-position-horizontal-relative:page;mso-position-vertical-relative:page;z-index:-558" type="#_x0000_t202" filled="f" stroked="f">
            <v:textbox inset="0,0,0,0">
              <w:txbxContent>
                <w:p>
                  <w:pPr>
                    <w:spacing w:before="0" w:after="0" w:line="373" w:lineRule="exact"/>
                    <w:ind w:left="-25" w:right="-45"/>
                    <w:jc w:val="center"/>
                    <w:rPr>
                      <w:rFonts w:ascii="Verdana" w:hAnsi="Verdana" w:cs="Verdana" w:eastAsia="Verdana"/>
                      <w:sz w:val="34"/>
                      <w:szCs w:val="34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41"/>
                      <w:b/>
                      <w:bCs/>
                    </w:rPr>
                    <w:t>im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b/>
                      <w:bCs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-34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41"/>
                      <w:b/>
                      <w:bCs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b/>
                      <w:bCs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-75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41"/>
                      <w:b/>
                      <w:bCs/>
                    </w:rPr>
                    <w:t>logn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b/>
                      <w:bCs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-34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41"/>
                      <w:b/>
                      <w:bCs/>
                    </w:rPr>
                    <w:t>202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b/>
                      <w:bCs/>
                    </w:rPr>
                    <w:t>0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-75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000000"/>
                      <w:spacing w:val="0"/>
                    </w:rPr>
                  </w:r>
                </w:p>
                <w:p>
                  <w:pPr>
                    <w:spacing w:before="7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40" w:lineRule="auto"/>
                    <w:ind w:left="458" w:right="479"/>
                    <w:jc w:val="center"/>
                    <w:rPr>
                      <w:rFonts w:ascii="Verdana" w:hAnsi="Verdana" w:cs="Verdana" w:eastAsia="Verdana"/>
                      <w:sz w:val="34"/>
                      <w:szCs w:val="34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w w:val="100"/>
                      <w:b/>
                      <w:bCs/>
                    </w:rPr>
                    <w:t>PRESSEBERICHT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57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06.05899pt;margin-top:118.528015pt;width:52.414816pt;height:69.053pt;mso-position-horizontal-relative:page;mso-position-vertical-relative:page;z-index:-556" coordorigin="10121,2371" coordsize="1048,1381">
            <v:shape style="position:absolute;left:10416;top:2450;width:151;height:158" type="#_x0000_t75">
              <v:imagedata r:id="rId7" o:title=""/>
            </v:shape>
            <v:shape style="position:absolute;left:10416;top:2985;width:230;height:166" type="#_x0000_t75">
              <v:imagedata r:id="rId8" o:title=""/>
            </v:shape>
            <v:group style="position:absolute;left:10645;top:3052;width:2;height:352" coordorigin="10645,3052" coordsize="2,352">
              <v:shape style="position:absolute;left:10645;top:3052;width:2;height:352" coordorigin="10645,3052" coordsize="0,352" path="m10645,3052l10645,3114,10645,3052e" filled="f" stroked="f">
                <v:path arrowok="t"/>
              </v:shape>
              <v:shape style="position:absolute;left:10645;top:3052;width:2;height:352" coordorigin="10645,3052" coordsize="0,352" path="m10645,3341l10645,3403,10645,3341e" filled="f" stroked="f">
                <v:path arrowok="t"/>
              </v:shape>
            </v:group>
            <v:group style="position:absolute;left:10645;top:3321;width:2;height:20" coordorigin="10645,3321" coordsize="2,20">
              <v:shape style="position:absolute;left:10645;top:3321;width:2;height:20" coordorigin="10645,3321" coordsize="0,20" path="m10645,3321l10645,3341,10645,3321e" filled="f" stroked="f">
                <v:path arrowok="t"/>
              </v:shape>
              <v:shape style="position:absolute;left:10557;top:3134;width:88;height:188" type="#_x0000_t75">
                <v:imagedata r:id="rId9" o:title=""/>
              </v:shape>
              <v:shape style="position:absolute;left:10645;top:2394;width:229;height:213" type="#_x0000_t75">
                <v:imagedata r:id="rId10" o:title=""/>
              </v:shape>
              <v:shape style="position:absolute;left:10121;top:2371;width:794;height:1381" type="#_x0000_t75">
                <v:imagedata r:id="rId11" o:title=""/>
              </v:shape>
              <v:shape style="position:absolute;left:10645;top:2778;width:525;height:899" type="#_x0000_t75">
                <v:imagedata r:id="rId12" o:title=""/>
              </v:shape>
              <v:shape style="position:absolute;left:10195;top:2779;width:705;height:898" type="#_x0000_t75">
                <v:imagedata r:id="rId13" o:title=""/>
              </v:shape>
              <v:shape style="position:absolute;left:10645;top:2859;width:449;height:740" type="#_x0000_t75">
                <v:imagedata r:id="rId14" o:title=""/>
              </v:shape>
              <v:shape style="position:absolute;left:10416;top:2987;width:230;height:484" type="#_x0000_t75">
                <v:imagedata r:id="rId15" o:title=""/>
              </v:shape>
              <v:shape style="position:absolute;left:10600;top:2371;width:288;height:176" type="#_x0000_t75">
                <v:imagedata r:id="rId16" o:title=""/>
              </v:shape>
              <v:shape style="position:absolute;left:10469;top:3052;width:176;height:352" type="#_x0000_t75">
                <v:imagedata r:id="rId17" o:title=""/>
              </v:shape>
              <v:shape style="position:absolute;left:10532;top:3114;width:114;height:228" type="#_x0000_t75">
                <v:imagedata r:id="rId18" o:title=""/>
              </v:shape>
              <v:shape style="position:absolute;left:10193;top:2775;width:904;height:904" type="#_x0000_t75">
                <v:imagedata r:id="rId19" o:title=""/>
              </v:shape>
              <v:shape style="position:absolute;left:10469;top:2371;width:352;height:176" type="#_x0000_t75">
                <v:imagedata r:id="rId20" o:title=""/>
              </v:shape>
              <v:shape style="position:absolute;left:10557;top:2371;width:42;height:75" type="#_x0000_t75">
                <v:imagedata r:id="rId21" o:title=""/>
              </v:shape>
              <v:shape style="position:absolute;left:10532;top:2371;width:228;height:114" type="#_x0000_t75">
                <v:imagedata r:id="rId22" o:title=""/>
              </v:shape>
              <v:shape style="position:absolute;left:10283;top:2857;width:733;height:741" type="#_x0000_t75">
                <v:imagedata r:id="rId23" o:title=""/>
              </v:shape>
            </v:group>
            <w10:wrap type="none"/>
          </v:group>
        </w:pict>
      </w:r>
      <w:r>
        <w:rPr/>
        <w:pict>
          <v:group style="position:absolute;margin-left:505.088013pt;margin-top:191.808014pt;width:54.683243pt;height:64.754999pt;mso-position-horizontal-relative:page;mso-position-vertical-relative:page;z-index:-555" coordorigin="10102,3836" coordsize="1094,1295">
            <v:group style="position:absolute;left:10127;top:3846;width:134;height:176" coordorigin="10127,3846" coordsize="134,176">
              <v:shape style="position:absolute;left:10127;top:3846;width:134;height:176" coordorigin="10127,3846" coordsize="134,176" path="m10181,3846l10156,3851,10140,3862,10130,3880,10127,3905,10130,3993,10142,4011,10161,4020,10183,4022,10206,4021,10226,4018,10244,4013,10261,4006,10261,3991,10173,3991,10167,3988,10167,3949,10167,3896,10176,3882,10206,3878,10248,3878,10241,3850,10222,3848,10202,3847,10181,3846e" filled="t" fillcolor="#231F20" stroked="f">
                <v:path arrowok="t"/>
                <v:fill/>
              </v:shape>
              <v:shape style="position:absolute;left:10127;top:3846;width:134;height:176" coordorigin="10127,3846" coordsize="134,176" path="m10261,3917l10191,3917,10191,3949,10222,3949,10222,3986,10213,3989,10199,3991,10261,3991,10261,3917e" filled="t" fillcolor="#231F20" stroked="f">
                <v:path arrowok="t"/>
                <v:fill/>
              </v:shape>
              <v:shape style="position:absolute;left:10127;top:3846;width:134;height:176" coordorigin="10127,3846" coordsize="134,176" path="m10248,3878l10206,3878,10225,3880,10250,3883,10248,3878e" filled="t" fillcolor="#231F20" stroked="f">
                <v:path arrowok="t"/>
                <v:fill/>
              </v:shape>
            </v:group>
            <v:group style="position:absolute;left:10299;top:3848;width:119;height:172" coordorigin="10299,3848" coordsize="119,172">
              <v:shape style="position:absolute;left:10299;top:3848;width:119;height:172" coordorigin="10299,3848" coordsize="119,172" path="m10418,3848l10299,3848,10299,4020,10417,4020,10417,3988,10338,3988,10338,3947,10407,3947,10412,3915,10338,3915,10338,3880,10413,3880,10418,3848e" filled="t" fillcolor="#231F20" stroked="f">
                <v:path arrowok="t"/>
                <v:fill/>
              </v:shape>
            </v:group>
            <v:group style="position:absolute;left:10453;top:3848;width:138;height:172" coordorigin="10453,3848" coordsize="138,172">
              <v:shape style="position:absolute;left:10453;top:3848;width:138;height:172" coordorigin="10453,3848" coordsize="138,172" path="m10519,3848l10453,3848,10453,4020,10492,4020,10492,3951,10567,3951,10564,3942,10577,3927,10578,3922,10492,3922,10492,3880,10578,3880,10577,3872,10564,3856,10544,3850,10519,3848e" filled="t" fillcolor="#231F20" stroked="f">
                <v:path arrowok="t"/>
                <v:fill/>
              </v:shape>
              <v:shape style="position:absolute;left:10453;top:3848;width:138;height:172" coordorigin="10453,3848" coordsize="138,172" path="m10567,3951l10515,3951,10547,4020,10591,4020,10567,3951e" filled="t" fillcolor="#231F20" stroked="f">
                <v:path arrowok="t"/>
                <v:fill/>
              </v:shape>
              <v:shape style="position:absolute;left:10453;top:3848;width:138;height:172" coordorigin="10453,3848" coordsize="138,172" path="m10578,3880l10537,3880,10542,3884,10542,3917,10537,3922,10578,3922,10582,3906,10582,3898,10578,3880e" filled="t" fillcolor="#231F20" stroked="f">
                <v:path arrowok="t"/>
                <v:fill/>
              </v:shape>
            </v:group>
            <v:group style="position:absolute;left:10619;top:3848;width:184;height:172" coordorigin="10619,3848" coordsize="184,172">
              <v:shape style="position:absolute;left:10619;top:3848;width:184;height:172" coordorigin="10619,3848" coordsize="184,172" path="m10666,3848l10619,3848,10619,4020,10657,4020,10657,3907,10693,3907,10666,3848e" filled="t" fillcolor="#231F20" stroked="f">
                <v:path arrowok="t"/>
                <v:fill/>
              </v:shape>
              <v:shape style="position:absolute;left:10619;top:3848;width:184;height:172" coordorigin="10619,3848" coordsize="184,172" path="m10803,3907l10765,3907,10765,4020,10803,4020,10803,3907e" filled="t" fillcolor="#231F20" stroked="f">
                <v:path arrowok="t"/>
                <v:fill/>
              </v:shape>
              <v:shape style="position:absolute;left:10619;top:3848;width:184;height:172" coordorigin="10619,3848" coordsize="184,172" path="m10693,3907l10657,3907,10698,3994,10723,3994,10747,3944,10711,3944,10693,3907e" filled="t" fillcolor="#231F20" stroked="f">
                <v:path arrowok="t"/>
                <v:fill/>
              </v:shape>
              <v:shape style="position:absolute;left:10619;top:3848;width:184;height:172" coordorigin="10619,3848" coordsize="184,172" path="m10803,3848l10755,3848,10711,3944,10747,3944,10765,3907,10803,3907,10803,3848e" filled="t" fillcolor="#231F20" stroked="f">
                <v:path arrowok="t"/>
                <v:fill/>
              </v:shape>
            </v:group>
            <v:group style="position:absolute;left:10829;top:3848;width:165;height:172" coordorigin="10829,3848" coordsize="165,172">
              <v:shape style="position:absolute;left:10829;top:3848;width:165;height:172" coordorigin="10829,3848" coordsize="165,172" path="m10933,3848l10889,3848,10829,4020,10872,4020,10882,3989,10982,3989,10971,3958,10889,3958,10911,3886,10946,3886,10933,3848e" filled="t" fillcolor="#231F20" stroked="f">
                <v:path arrowok="t"/>
                <v:fill/>
              </v:shape>
              <v:shape style="position:absolute;left:10829;top:3848;width:165;height:172" coordorigin="10829,3848" coordsize="165,172" path="m10982,3989l10940,3989,10950,4020,10993,4020,10982,3989e" filled="t" fillcolor="#231F20" stroked="f">
                <v:path arrowok="t"/>
                <v:fill/>
              </v:shape>
              <v:shape style="position:absolute;left:10829;top:3848;width:165;height:172" coordorigin="10829,3848" coordsize="165,172" path="m10946,3886l10911,3886,10933,3958,10971,3958,10946,3886e" filled="t" fillcolor="#231F20" stroked="f">
                <v:path arrowok="t"/>
                <v:fill/>
              </v:shape>
            </v:group>
            <v:group style="position:absolute;left:11019;top:3848;width:140;height:172" coordorigin="11019,3848" coordsize="140,172">
              <v:shape style="position:absolute;left:11019;top:3848;width:140;height:172" coordorigin="11019,3848" coordsize="140,172" path="m11057,3848l11019,3848,11019,4020,11057,4020,11057,3912,11095,3912,11057,3848e" filled="t" fillcolor="#231F20" stroked="f">
                <v:path arrowok="t"/>
                <v:fill/>
              </v:shape>
              <v:shape style="position:absolute;left:11019;top:3848;width:140;height:172" coordorigin="11019,3848" coordsize="140,172" path="m11095,3912l11057,3912,11120,4020,11159,4020,11159,3955,11121,3955,11095,3912e" filled="t" fillcolor="#231F20" stroked="f">
                <v:path arrowok="t"/>
                <v:fill/>
              </v:shape>
              <v:shape style="position:absolute;left:11019;top:3848;width:140;height:172" coordorigin="11019,3848" coordsize="140,172" path="m11159,3848l11121,3848,11121,3955,11159,3955,11159,3848e" filled="t" fillcolor="#231F20" stroked="f">
                <v:path arrowok="t"/>
                <v:fill/>
              </v:shape>
            </v:group>
            <v:group style="position:absolute;left:10132;top:4061;width:158;height:205" coordorigin="10132,4061" coordsize="158,205">
              <v:shape style="position:absolute;left:10132;top:4061;width:158;height:205" coordorigin="10132,4061" coordsize="158,205" path="m10208,4061l10132,4061,10132,4266,10220,4266,10282,4239,10285,4229,10178,4229,10178,4099,10285,4099,10285,4096,10274,4079,10258,4069,10236,4063,10208,4061e" filled="t" fillcolor="#231F20" stroked="f">
                <v:path arrowok="t"/>
                <v:fill/>
              </v:shape>
              <v:shape style="position:absolute;left:10132;top:4061;width:158;height:205" coordorigin="10132,4061" coordsize="158,205" path="m10285,4099l10178,4099,10223,4099,10241,4110,10243,4133,10243,4205,10236,4223,10211,4229,10285,4229,10288,4220,10290,4196,10290,4120,10285,4099e" filled="t" fillcolor="#231F20" stroked="f">
                <v:path arrowok="t"/>
                <v:fill/>
              </v:shape>
            </v:group>
            <v:group style="position:absolute;left:10330;top:4061;width:141;height:205" coordorigin="10330,4061" coordsize="141,205">
              <v:shape style="position:absolute;left:10330;top:4061;width:141;height:205" coordorigin="10330,4061" coordsize="141,205" path="m10472,4061l10330,4061,10330,4266,10470,4266,10470,4228,10377,4228,10377,4179,10458,4179,10464,4140,10377,4140,10377,4099,10466,4099,10472,4061e" filled="t" fillcolor="#231F20" stroked="f">
                <v:path arrowok="t"/>
                <v:fill/>
              </v:shape>
            </v:group>
            <v:group style="position:absolute;left:10505;top:4058;width:153;height:208" coordorigin="10505,4058" coordsize="153,208">
              <v:shape style="position:absolute;left:10505;top:4058;width:153;height:208" coordorigin="10505,4058" coordsize="153,208" path="m10518,4221l10581,4267,10611,4266,10634,4258,10650,4246,10659,4230,10576,4230,10553,4228,10533,4225,10518,4221e" filled="t" fillcolor="#231F20" stroked="f">
                <v:path arrowok="t"/>
                <v:fill/>
              </v:shape>
              <v:shape style="position:absolute;left:10505;top:4058;width:153;height:208" coordorigin="10505,4058" coordsize="153,208" path="m10576,4058l10509,4094,10505,4118,10509,4147,10520,4165,10537,4176,10562,4180,10607,4180,10615,4185,10615,4201,10614,4212,10604,4225,10576,4230,10659,4230,10659,4229,10662,4209,10662,4192,10657,4168,10644,4152,10625,4143,10601,4140,10557,4140,10553,4133,10553,4105,10558,4097,10649,4097,10658,4065,10640,4063,10619,4061,10597,4059,10576,4058e" filled="t" fillcolor="#231F20" stroked="f">
                <v:path arrowok="t"/>
                <v:fill/>
              </v:shape>
              <v:shape style="position:absolute;left:10505;top:4058;width:153;height:208" coordorigin="10505,4058" coordsize="153,208" path="m10649,4097l10558,4097,10586,4097,10606,4098,10627,4100,10648,4102,10649,4097e" filled="t" fillcolor="#231F20" stroked="f">
                <v:path arrowok="t"/>
                <v:fill/>
              </v:shape>
            </v:group>
            <v:group style="position:absolute;left:10725;top:4061;width:2;height:205" coordorigin="10725,4061" coordsize="2,205">
              <v:shape style="position:absolute;left:10725;top:4061;width:2;height:205" coordorigin="10725,4061" coordsize="0,205" path="m10725,4061l10725,4266e" filled="f" stroked="t" strokeweight="2.433pt" strokecolor="#231F20">
                <v:path arrowok="t"/>
              </v:shape>
            </v:group>
            <v:group style="position:absolute;left:10791;top:4058;width:160;height:210" coordorigin="10791,4058" coordsize="160,210">
              <v:shape style="position:absolute;left:10791;top:4058;width:160;height:210" coordorigin="10791,4058" coordsize="160,210" path="m10862,4058l10801,4084,10791,4129,10791,4213,10847,4267,10875,4268,10896,4266,10916,4262,10934,4257,10950,4250,10950,4232,10845,4232,10838,4228,10838,4208,10838,4117,10847,4101,10875,4096,10937,4096,10941,4066,10920,4063,10900,4060,10880,4059,10862,4058e" filled="t" fillcolor="#231F20" stroked="f">
                <v:path arrowok="t"/>
                <v:fill/>
              </v:shape>
              <v:shape style="position:absolute;left:10791;top:4058;width:160;height:210" coordorigin="10791,4058" coordsize="160,210" path="m10950,4143l10867,4143,10867,4181,10904,4181,10904,4226,10893,4229,10876,4232,10950,4232,10950,4143e" filled="t" fillcolor="#231F20" stroked="f">
                <v:path arrowok="t"/>
                <v:fill/>
              </v:shape>
              <v:shape style="position:absolute;left:10791;top:4058;width:160;height:210" coordorigin="10791,4058" coordsize="160,210" path="m10937,4096l10875,4096,10891,4097,10912,4099,10937,4103,10937,4096e" filled="t" fillcolor="#231F20" stroked="f">
                <v:path arrowok="t"/>
                <v:fill/>
              </v:shape>
            </v:group>
            <v:group style="position:absolute;left:10992;top:4061;width:167;height:205" coordorigin="10992,4061" coordsize="167,205">
              <v:shape style="position:absolute;left:10992;top:4061;width:167;height:205" coordorigin="10992,4061" coordsize="167,205" path="m11037,4061l10992,4061,10992,4266,11037,4266,11037,4137,11083,4137,11037,4061e" filled="t" fillcolor="#231F20" stroked="f">
                <v:path arrowok="t"/>
                <v:fill/>
              </v:shape>
              <v:shape style="position:absolute;left:10992;top:4061;width:167;height:205" coordorigin="10992,4061" coordsize="167,205" path="m11083,4137l11037,4137,11112,4266,11159,4266,11159,4188,11113,4188,11083,4137e" filled="t" fillcolor="#231F20" stroked="f">
                <v:path arrowok="t"/>
                <v:fill/>
              </v:shape>
              <v:shape style="position:absolute;left:10992;top:4061;width:167;height:205" coordorigin="10992,4061" coordsize="167,205" path="m11159,4061l11113,4061,11113,4188,11159,4188,11159,4061e" filled="t" fillcolor="#231F20" stroked="f">
                <v:path arrowok="t"/>
                <v:fill/>
              </v:shape>
            </v:group>
            <v:group style="position:absolute;left:10112;top:4309;width:194;height:202" coordorigin="10112,4309" coordsize="194,202">
              <v:shape style="position:absolute;left:10112;top:4309;width:194;height:202" coordorigin="10112,4309" coordsize="194,202" path="m10292,4474l10243,4474,10255,4511,10305,4511,10292,4474e" filled="t" fillcolor="#231F20" stroked="f">
                <v:path arrowok="t"/>
                <v:fill/>
              </v:shape>
              <v:shape style="position:absolute;left:10112;top:4309;width:194;height:202" coordorigin="10112,4309" coordsize="194,202" path="m10250,4354l10209,4354,10234,4438,10280,4438,10250,4354e" filled="t" fillcolor="#231F20" stroked="f">
                <v:path arrowok="t"/>
                <v:fill/>
              </v:shape>
            </v:group>
            <v:group style="position:absolute;left:10305;top:4309;width:284;height:202" coordorigin="10305,4309" coordsize="284,202">
              <v:shape style="position:absolute;left:10305;top:4309;width:284;height:202" coordorigin="10305,4309" coordsize="284,202" path="m10355,4309l10305,4309,10350,4511,10411,4511,10423,4462,10382,4462,10355,4309e" filled="t" fillcolor="#231F20" stroked="f">
                <v:path arrowok="t"/>
                <v:fill/>
              </v:shape>
              <v:shape style="position:absolute;left:10305;top:4309;width:284;height:202" coordorigin="10305,4309" coordsize="284,202" path="m10488,4372l10447,4372,10484,4511,10544,4511,10555,4462,10513,4462,10488,4372e" filled="t" fillcolor="#231F20" stroked="f">
                <v:path arrowok="t"/>
                <v:fill/>
              </v:shape>
              <v:shape style="position:absolute;left:10305;top:4309;width:284;height:202" coordorigin="10305,4309" coordsize="284,202" path="m10473,4315l10421,4315,10382,4462,10423,4462,10447,4372,10488,4372,10473,4315e" filled="t" fillcolor="#231F20" stroked="f">
                <v:path arrowok="t"/>
                <v:fill/>
              </v:shape>
              <v:shape style="position:absolute;left:10305;top:4309;width:284;height:202" coordorigin="10305,4309" coordsize="284,202" path="m10589,4309l10539,4309,10513,4462,10555,4462,10589,4309e" filled="t" fillcolor="#231F20" stroked="f">
                <v:path arrowok="t"/>
                <v:fill/>
              </v:shape>
            </v:group>
            <v:group style="position:absolute;left:10589;top:4309;width:194;height:202" coordorigin="10589,4309" coordsize="194,202">
              <v:shape style="position:absolute;left:10589;top:4309;width:194;height:202" coordorigin="10589,4309" coordsize="194,202" path="m10711,4309l10660,4309,10589,4511,10640,4511,10652,4474,10769,4474,10757,4438,10660,4438,10686,4354,10727,4354,10711,4309e" filled="t" fillcolor="#231F20" stroked="f">
                <v:path arrowok="t"/>
                <v:fill/>
              </v:shape>
              <v:shape style="position:absolute;left:10589;top:4309;width:194;height:202" coordorigin="10589,4309" coordsize="194,202" path="m10769,4474l10720,4474,10731,4511,10782,4511,10769,4474e" filled="t" fillcolor="#231F20" stroked="f">
                <v:path arrowok="t"/>
                <v:fill/>
              </v:shape>
              <v:shape style="position:absolute;left:10589;top:4309;width:194;height:202" coordorigin="10589,4309" coordsize="194,202" path="m10727,4354l10686,4354,10711,4438,10757,4438,10727,4354e" filled="t" fillcolor="#231F20" stroked="f">
                <v:path arrowok="t"/>
                <v:fill/>
              </v:shape>
            </v:group>
            <v:group style="position:absolute;left:10811;top:4309;width:162;height:202" coordorigin="10811,4309" coordsize="162,202">
              <v:shape style="position:absolute;left:10811;top:4309;width:162;height:202" coordorigin="10811,4309" coordsize="162,202" path="m10889,4309l10811,4309,10811,4511,10857,4511,10857,4430,10951,4430,10948,4415,10959,4399,10959,4395,10857,4395,10857,4346,10960,4346,10951,4327,10935,4316,10914,4310,10889,4309e" filled="t" fillcolor="#231F20" stroked="f">
                <v:path arrowok="t"/>
                <v:fill/>
              </v:shape>
              <v:shape style="position:absolute;left:10811;top:4309;width:162;height:202" coordorigin="10811,4309" coordsize="162,202" path="m10951,4430l10884,4430,10921,4511,10973,4511,10951,4430e" filled="t" fillcolor="#231F20" stroked="f">
                <v:path arrowok="t"/>
                <v:fill/>
              </v:shape>
              <v:shape style="position:absolute;left:10811;top:4309;width:162;height:202" coordorigin="10811,4309" coordsize="162,202" path="m10960,4346l10910,4346,10916,4352,10916,4389,10910,4395,10959,4395,10962,4377,10960,4347,10960,4346e" filled="t" fillcolor="#231F20" stroked="f">
                <v:path arrowok="t"/>
                <v:fill/>
              </v:shape>
            </v:group>
            <v:group style="position:absolute;left:11007;top:4309;width:156;height:202" coordorigin="11007,4309" coordsize="156,202">
              <v:shape style="position:absolute;left:11007;top:4309;width:156;height:202" coordorigin="11007,4309" coordsize="156,202" path="m11082,4309l11007,4309,11007,4511,11092,4511,11155,4485,11158,4474,11053,4474,11053,4346,11159,4346,11158,4345,11148,4328,11132,4317,11110,4311,11082,4309e" filled="t" fillcolor="#231F20" stroked="f">
                <v:path arrowok="t"/>
                <v:fill/>
              </v:shape>
              <v:shape style="position:absolute;left:11007;top:4309;width:156;height:202" coordorigin="11007,4309" coordsize="156,202" path="m11159,4346l11053,4346,11097,4347,11114,4357,11117,4380,11117,4450,11111,4469,11085,4474,11158,4474,11161,4466,11163,4442,11163,4369,11159,4346e" filled="t" fillcolor="#231F20" stroked="f">
                <v:path arrowok="t"/>
                <v:fill/>
              </v:shape>
            </v:group>
            <v:group style="position:absolute;left:10116;top:4557;width:256;height:183" coordorigin="10116,4557" coordsize="256,183">
              <v:shape style="position:absolute;left:10116;top:4557;width:256;height:183" coordorigin="10116,4557" coordsize="256,183" path="m10161,4557l10116,4557,10156,4740,10211,4740,10223,4695,10185,4695,10161,4557e" filled="t" fillcolor="#8E7527" stroked="f">
                <v:path arrowok="t"/>
                <v:fill/>
              </v:shape>
              <v:shape style="position:absolute;left:10116;top:4557;width:256;height:183" coordorigin="10116,4557" coordsize="256,183" path="m10282,4614l10244,4614,10277,4740,10332,4740,10342,4695,10303,4695,10282,4614e" filled="t" fillcolor="#8E7527" stroked="f">
                <v:path arrowok="t"/>
                <v:fill/>
              </v:shape>
              <v:shape style="position:absolute;left:10116;top:4557;width:256;height:183" coordorigin="10116,4557" coordsize="256,183" path="m10268,4563l10221,4563,10185,4695,10223,4695,10244,4614,10282,4614,10268,4563e" filled="t" fillcolor="#8E7527" stroked="f">
                <v:path arrowok="t"/>
                <v:fill/>
              </v:shape>
              <v:shape style="position:absolute;left:10116;top:4557;width:256;height:183" coordorigin="10116,4557" coordsize="256,183" path="m10372,4557l10327,4557,10303,4695,10342,4695,10372,4557e" filled="t" fillcolor="#8E7527" stroked="f">
                <v:path arrowok="t"/>
                <v:fill/>
              </v:shape>
            </v:group>
            <v:group style="position:absolute;left:10423;top:4557;width:2;height:183" coordorigin="10423,4557" coordsize="2,183">
              <v:shape style="position:absolute;left:10423;top:4557;width:2;height:183" coordorigin="10423,4557" coordsize="0,183" path="m10423,4557l10423,4740e" filled="f" stroked="t" strokeweight="2.178pt" strokecolor="#8E7527">
                <v:path arrowok="t"/>
              </v:shape>
            </v:group>
            <v:group style="position:absolute;left:10483;top:4557;width:149;height:183" coordorigin="10483,4557" coordsize="149,183">
              <v:shape style="position:absolute;left:10483;top:4557;width:149;height:183" coordorigin="10483,4557" coordsize="149,183" path="m10524,4557l10483,4557,10483,4740,10524,4740,10524,4625,10564,4625,10524,4557e" filled="t" fillcolor="#8E7527" stroked="f">
                <v:path arrowok="t"/>
                <v:fill/>
              </v:shape>
              <v:shape style="position:absolute;left:10483;top:4557;width:149;height:183" coordorigin="10483,4557" coordsize="149,183" path="m10564,4625l10524,4625,10590,4740,10632,4740,10632,4670,10592,4670,10564,4625e" filled="t" fillcolor="#8E7527" stroked="f">
                <v:path arrowok="t"/>
                <v:fill/>
              </v:shape>
              <v:shape style="position:absolute;left:10483;top:4557;width:149;height:183" coordorigin="10483,4557" coordsize="149,183" path="m10632,4557l10592,4557,10592,4670,10632,4670,10632,4557e" filled="t" fillcolor="#8E7527" stroked="f">
                <v:path arrowok="t"/>
                <v:fill/>
              </v:shape>
            </v:group>
            <v:group style="position:absolute;left:10672;top:4557;width:149;height:183" coordorigin="10672,4557" coordsize="149,183">
              <v:shape style="position:absolute;left:10672;top:4557;width:149;height:183" coordorigin="10672,4557" coordsize="149,183" path="m10712,4557l10672,4557,10672,4740,10713,4740,10713,4625,10753,4625,10712,4557e" filled="t" fillcolor="#8E7527" stroked="f">
                <v:path arrowok="t"/>
                <v:fill/>
              </v:shape>
              <v:shape style="position:absolute;left:10672;top:4557;width:149;height:183" coordorigin="10672,4557" coordsize="149,183" path="m10753,4625l10713,4625,10779,4740,10821,4740,10821,4670,10780,4670,10753,4625e" filled="t" fillcolor="#8E7527" stroked="f">
                <v:path arrowok="t"/>
                <v:fill/>
              </v:shape>
              <v:shape style="position:absolute;left:10672;top:4557;width:149;height:183" coordorigin="10672,4557" coordsize="149,183" path="m10821,4557l10780,4557,10780,4670,10821,4670,10821,4557e" filled="t" fillcolor="#8E7527" stroked="f">
                <v:path arrowok="t"/>
                <v:fill/>
              </v:shape>
            </v:group>
            <v:group style="position:absolute;left:10861;top:4557;width:126;height:183" coordorigin="10861,4557" coordsize="126,183">
              <v:shape style="position:absolute;left:10861;top:4557;width:126;height:183" coordorigin="10861,4557" coordsize="126,183" path="m10987,4557l10861,4557,10861,4740,10986,4740,10986,4706,10903,4706,10903,4662,10975,4662,10981,4628,10903,4628,10903,4591,10982,4591,10987,4557e" filled="t" fillcolor="#8E7527" stroked="f">
                <v:path arrowok="t"/>
                <v:fill/>
              </v:shape>
            </v:group>
            <v:group style="position:absolute;left:11022;top:4557;width:146;height:183" coordorigin="11022,4557" coordsize="146,183">
              <v:shape style="position:absolute;left:11022;top:4557;width:146;height:183" coordorigin="11022,4557" coordsize="146,183" path="m11092,4557l11022,4557,11022,4740,11064,4740,11064,4667,11146,4667,11142,4656,11155,4640,11156,4635,11064,4635,11064,4591,11155,4591,11152,4578,11137,4565,11117,4559,11092,4557e" filled="t" fillcolor="#8E7527" stroked="f">
                <v:path arrowok="t"/>
                <v:fill/>
              </v:shape>
              <v:shape style="position:absolute;left:11022;top:4557;width:146;height:183" coordorigin="11022,4557" coordsize="146,183" path="m11146,4667l11088,4667,11122,4740,11168,4740,11146,4667e" filled="t" fillcolor="#8E7527" stroked="f">
                <v:path arrowok="t"/>
                <v:fill/>
              </v:shape>
              <v:shape style="position:absolute;left:11022;top:4557;width:146;height:183" coordorigin="11022,4557" coordsize="146,183" path="m11155,4591l11112,4591,11117,4596,11117,4630,11112,4635,11156,4635,11159,4618,11158,4602,11155,4591e" filled="t" fillcolor="#8E7527" stroked="f">
                <v:path arrowok="t"/>
                <v:fill/>
              </v:shape>
            </v:group>
            <v:group style="position:absolute;left:10122;top:4781;width:232;height:336" coordorigin="10122,4781" coordsize="232,336">
              <v:shape style="position:absolute;left:10122;top:4781;width:232;height:336" coordorigin="10122,4781" coordsize="232,336" path="m10350,4843l10244,4843,10267,4848,10276,4867,10276,4891,10266,4898,10252,4906,10198,4934,10178,4945,10129,5003,10125,5051,10125,5117,10354,5117,10354,5055,10201,5055,10201,5038,10204,5021,10214,5004,10236,4988,10292,4958,10311,4947,10328,4935,10340,4920,10348,4901,10351,4879,10350,4843e" filled="t" fillcolor="#8E7527" stroked="f">
                <v:path arrowok="t"/>
                <v:fill/>
              </v:shape>
              <v:shape style="position:absolute;left:10122;top:4781;width:232;height:336" coordorigin="10122,4781" coordsize="232,336" path="m10241,4781l10180,4786,10122,4797,10144,4855,10162,4851,10182,4848,10203,4845,10224,4843,10244,4843,10350,4843,10349,4841,10295,4787,10270,4782,10241,4781e" filled="t" fillcolor="#8E7527" stroked="f">
                <v:path arrowok="t"/>
                <v:fill/>
              </v:shape>
            </v:group>
            <v:group style="position:absolute;left:10406;top:4781;width:254;height:340" coordorigin="10406,4781" coordsize="254,340">
              <v:shape style="position:absolute;left:10406;top:4781;width:254;height:340" coordorigin="10406,4781" coordsize="254,340" path="m10537,4781l10465,4790,10412,4847,10406,4895,10406,5018,10424,5082,10474,5115,10529,5121,10530,5121,10550,5121,10578,5118,10635,5090,10652,5061,10539,5061,10511,5060,10493,5052,10484,5035,10482,5006,10482,4879,10488,4856,10501,4845,10527,4841,10652,4841,10652,4838,10592,4787,10567,4782,10537,4781e" filled="t" fillcolor="#8E7527" stroked="f">
                <v:path arrowok="t"/>
                <v:fill/>
              </v:shape>
              <v:shape style="position:absolute;left:10406;top:4781;width:254;height:340" coordorigin="10406,4781" coordsize="254,340" path="m10652,4841l10527,4841,10555,4842,10574,4850,10582,4867,10585,4896,10584,5024,10578,5046,10565,5057,10539,5061,10652,5061,10654,5055,10659,5033,10660,5007,10660,4884,10657,4860,10652,4841e" filled="t" fillcolor="#8E7527" stroked="f">
                <v:path arrowok="t"/>
                <v:fill/>
              </v:shape>
            </v:group>
            <v:group style="position:absolute;left:10696;top:4785;width:168;height:332" coordorigin="10696,4785" coordsize="168,332">
              <v:shape style="position:absolute;left:10696;top:4785;width:168;height:332" coordorigin="10696,4785" coordsize="168,332" path="m10864,4865l10789,4865,10789,5117,10864,5117,10864,4865e" filled="t" fillcolor="#8E7527" stroked="f">
                <v:path arrowok="t"/>
                <v:fill/>
              </v:shape>
              <v:shape style="position:absolute;left:10696;top:4785;width:168;height:332" coordorigin="10696,4785" coordsize="168,332" path="m10864,4785l10799,4785,10696,4858,10729,4904,10789,4865,10864,4865,10864,4785e" filled="t" fillcolor="#8E7527" stroked="f">
                <v:path arrowok="t"/>
                <v:fill/>
              </v:shape>
            </v:group>
            <v:group style="position:absolute;left:10935;top:4781;width:250;height:340" coordorigin="10935,4781" coordsize="250,340">
              <v:shape style="position:absolute;left:10935;top:4781;width:250;height:340" coordorigin="10935,4781" coordsize="250,340" path="m11069,4781l10994,4790,10944,4850,10942,4874,10943,4896,10949,4916,10960,4933,10977,4946,10958,4957,10945,4972,10938,4991,10935,5014,10935,5039,10973,5105,11050,5121,11052,5121,11081,5121,11110,5118,11168,5089,11181,5062,11067,5062,11036,5061,11017,5052,11010,5032,11017,4986,11034,4976,11057,4973,11177,4973,11175,4968,11165,4952,11152,4938,11167,4923,11172,4914,11067,4914,11045,4913,11025,4905,11018,4882,11019,4860,11031,4844,11054,4840,11174,4840,11169,4826,11157,4810,11142,4797,11122,4788,11097,4783,11069,4781e" filled="t" fillcolor="#8E7527" stroked="f">
                <v:path arrowok="t"/>
                <v:fill/>
              </v:shape>
              <v:shape style="position:absolute;left:10935;top:4781;width:250;height:340" coordorigin="10935,4781" coordsize="250,340" path="m11177,4973l11057,4973,11086,4975,11103,4986,11110,5010,11108,5046,11093,5059,11067,5062,11181,5062,11184,5053,11185,5032,11185,5010,11182,4988,11177,4973e" filled="t" fillcolor="#8E7527" stroked="f">
                <v:path arrowok="t"/>
                <v:fill/>
              </v:shape>
              <v:shape style="position:absolute;left:10935;top:4781;width:250;height:340" coordorigin="10935,4781" coordsize="250,340" path="m11174,4840l11054,4840,11076,4841,11095,4848,11103,4871,11102,4893,11089,4910,11067,4914,11172,4914,11176,4905,11179,4884,11178,4869,11176,4846,11174,4840e" filled="t" fillcolor="#8E7527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6.036999pt;margin-top:586.760986pt;width:523.217pt;height:219.123pt;mso-position-horizontal-relative:page;mso-position-vertical-relative:page;z-index:-554" type="#_x0000_t75">
            <v:imagedata r:id="rId24" o:title=""/>
          </v:shape>
        </w:pict>
      </w:r>
      <w:r>
        <w:rPr/>
        <w:pict>
          <v:shape style="position:absolute;margin-left:303.307007pt;margin-top:322.028015pt;width:255.968pt;height:253.405pt;mso-position-horizontal-relative:page;mso-position-vertical-relative:page;z-index:-553" type="#_x0000_t75">
            <v:imagedata r:id="rId2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99.385773pt;width:116.012257pt;height:13pt;mso-position-horizontal-relative:page;mso-position-vertical-relative:page;z-index:-55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imm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cologne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2020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25.785774pt;width:125.037929pt;height:13pt;mso-position-horizontal-relative:page;mso-position-vertical-relative:page;z-index:-55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52.185776pt;width:110.044586pt;height:26.2pt;mso-position-horizontal-relative:page;mso-position-vertical-relative:page;z-index:-55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CREO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Eleganz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91.785782pt;width:463.700962pt;height:79pt;mso-position-horizontal-relative:page;mso-position-vertical-relative:page;z-index:-54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rund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Massivhol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ihre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usst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ahlun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besonders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einladen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geschaffe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Abendesse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Gesellschaft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Mittelsäul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apezförmige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Geometri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unterstreich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visuell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ahrnehmung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biete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Beinfreiheit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Durc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klare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Linie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ahl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diese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Eleganz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Drehtelle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Laz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Susa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16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18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große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Massi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holztischplatt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funktionelle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Objekt.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84.185791pt;width:517.800556pt;height:105.4pt;mso-position-horizontal-relative:page;mso-position-vertical-relative:page;z-index:-54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über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eugt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Expertengruppe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ormgebun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„German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2018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Winner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ategori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„E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cellen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Produc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Jurybegründung: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markant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Designmerkma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CREO-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5344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apezförmi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onstruierter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Unterbau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Beinfreiheit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dennoc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sichere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sorgt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sondern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wodurc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elegant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erwechselbar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Identitä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erhält.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02.985779pt;width:257.250518pt;height:79pt;mso-position-horizontal-relative:page;mso-position-vertical-relative:page;z-index:-54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Standardgrößen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Europäische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Asteiche,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ernbuche,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kanischer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Ahorn,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Kirschbaum,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behandelt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pflanzlichem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95.385773pt;width:117.647477pt;height:13pt;mso-position-horizontal-relative:page;mso-position-vertical-relative:page;z-index:-54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45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58.265015pt;margin-top:603.780029pt;width:201.01pt;height:202.11pt;mso-position-horizontal-relative:page;mso-position-vertical-relative:page;z-index:-544" type="#_x0000_t75">
            <v:imagedata r:id="rId26" o:title=""/>
          </v:shape>
        </w:pict>
      </w:r>
      <w:r>
        <w:rPr/>
        <w:pict>
          <v:shape style="position:absolute;margin-left:36.000122pt;margin-top:603.780029pt;width:313.605878pt;height:202.11pt;mso-position-horizontal-relative:page;mso-position-vertical-relative:page;z-index:-543" type="#_x0000_t75">
            <v:imagedata r:id="rId27" o:title=""/>
          </v:shape>
        </w:pict>
      </w:r>
      <w:r>
        <w:rPr/>
        <w:pict>
          <v:shape style="position:absolute;margin-left:214.063004pt;margin-top:390.331024pt;width:345.212pt;height:202.11pt;mso-position-horizontal-relative:page;mso-position-vertical-relative:page;z-index:-542" type="#_x0000_t75">
            <v:imagedata r:id="rId28" o:title=""/>
          </v:shape>
        </w:pict>
      </w:r>
      <w:r>
        <w:rPr/>
        <w:pict>
          <v:shape style="position:absolute;margin-left:36.571999pt;margin-top:390.902435pt;width:168.776pt;height:201.538579pt;mso-position-horizontal-relative:page;mso-position-vertical-relative:page;z-index:-541" type="#_x0000_t75">
            <v:imagedata r:id="rId2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80.988876pt;width:116.012257pt;height:13pt;mso-position-horizontal-relative:page;mso-position-vertical-relative:page;z-index:-54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imm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cologne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2020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07.388878pt;width:125.037929pt;height:13pt;mso-position-horizontal-relative:page;mso-position-vertical-relative:page;z-index:-53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6.988876pt;width:288.443413pt;height:26.2pt;mso-position-horizontal-relative:page;mso-position-vertical-relative:page;z-index:-53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UNA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Antike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modern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interpretierte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Handwerkskunst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86.588882pt;width:522.078518pt;height:92.2pt;mso-position-horizontal-relative:page;mso-position-vertical-relative:page;z-index:-53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smart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pfiffig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erbindun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Gestel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markante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Zusamme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ergonomische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Plattenfor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besonder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interessan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exklusi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bereit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Basisaussta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Häuse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übe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Figu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aktische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Accessoir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Hause.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Küch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Garderobe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durc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Grifföffnun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läss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einfach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schnel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ansportieren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funktionale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Möbe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Charme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natürlich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Holzm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serun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erstärk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lässige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akte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perfekte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Zuhause-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eeling.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92.188873pt;width:520.044512pt;height:39.4pt;mso-position-horizontal-relative:page;mso-position-vertical-relative:page;z-index:-53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Standardgrößen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6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Europäische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Asteiche,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ernbuche,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Amerikanischer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Ahorn,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Kirschbaum,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behandelt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pflanzlichem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Öl.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44.988861pt;width:117.647477pt;height:13pt;mso-position-horizontal-relative:page;mso-position-vertical-relative:page;z-index:-53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34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60.497498pt;margin-top:127.712715pt;width:31.8031pt;height:9.6075pt;mso-position-horizontal-relative:page;mso-position-vertical-relative:page;z-index:-533" coordorigin="9210,2554" coordsize="636,192">
            <v:group style="position:absolute;left:9220;top:2615;width:59;height:119" coordorigin="9220,2615" coordsize="59,119">
              <v:shape style="position:absolute;left:9220;top:2615;width:59;height:119" coordorigin="9220,2615" coordsize="59,119" path="m9242,2617l9220,2617,9220,2734,9242,2734,9247,2657,9260,2642,9269,2640,9242,2640,9242,2617e" filled="t" fillcolor="#231F20" stroked="f">
                <v:path arrowok="t"/>
                <v:fill/>
              </v:shape>
              <v:shape style="position:absolute;left:9220;top:2615;width:59;height:119" coordorigin="9220,2615" coordsize="59,119" path="m9272,2615l9251,2625,9243,2640,9269,2640,9279,2638,9272,2615e" filled="t" fillcolor="#231F20" stroked="f">
                <v:path arrowok="t"/>
                <v:fill/>
              </v:shape>
            </v:group>
            <v:group style="position:absolute;left:9293;top:2614;width:89;height:122" coordorigin="9293,2614" coordsize="89,122">
              <v:shape style="position:absolute;left:9293;top:2614;width:89;height:122" coordorigin="9293,2614" coordsize="89,122" path="m9338,2614l9325,2617,9310,2626,9298,2646,9293,2682,9299,2706,9311,2723,9329,2733,9351,2736,9363,2736,9370,2735,9380,2732,9380,2719,9368,2719,9347,2718,9328,2706,9318,2687,9315,2667,9383,2667,9382,2655,9381,2652,9316,2652,9316,2646,9321,2631,9374,2631,9362,2619,9338,2614e" filled="t" fillcolor="#231F20" stroked="f">
                <v:path arrowok="t"/>
                <v:fill/>
              </v:shape>
              <v:shape style="position:absolute;left:9293;top:2614;width:89;height:122" coordorigin="9293,2614" coordsize="89,122" path="m9380,2715l9375,2717,9368,2719,9380,2719,9380,2715e" filled="t" fillcolor="#231F20" stroked="f">
                <v:path arrowok="t"/>
                <v:fill/>
              </v:shape>
              <v:shape style="position:absolute;left:9293;top:2614;width:89;height:122" coordorigin="9293,2614" coordsize="89,122" path="m9374,2631l9356,2631,9360,2645,9360,2652,9381,2652,9376,2634,9374,2631e" filled="t" fillcolor="#231F20" stroked="f">
                <v:path arrowok="t"/>
                <v:fill/>
              </v:shape>
            </v:group>
            <v:group style="position:absolute;left:9402;top:2564;width:94;height:172" coordorigin="9402,2564" coordsize="94,172">
              <v:shape style="position:absolute;left:9402;top:2564;width:94;height:172" coordorigin="9402,2564" coordsize="94,172" path="m9434,2615l9420,2622,9410,2637,9404,2661,9402,2693,9408,2715,9421,2731,9441,2736,9461,2736,9471,2722,9472,2719,9449,2719,9445,2719,9432,2709,9427,2689,9426,2660,9434,2639,9451,2631,9473,2631,9473,2631,9461,2620,9434,2615e" filled="t" fillcolor="#231F20" stroked="f">
                <v:path arrowok="t"/>
                <v:fill/>
              </v:shape>
              <v:shape style="position:absolute;left:9402;top:2564;width:94;height:172" coordorigin="9402,2564" coordsize="94,172" path="m9496,2716l9474,2716,9474,2734,9496,2734,9496,2716e" filled="t" fillcolor="#231F20" stroked="f">
                <v:path arrowok="t"/>
                <v:fill/>
              </v:shape>
              <v:shape style="position:absolute;left:9402;top:2564;width:94;height:172" coordorigin="9402,2564" coordsize="94,172" path="m9473,2631l9451,2631,9465,2640,9471,2659,9473,2688,9465,2710,9449,2719,9472,2719,9473,2716,9496,2716,9496,2633,9474,2633,9473,2631e" filled="t" fillcolor="#231F20" stroked="f">
                <v:path arrowok="t"/>
                <v:fill/>
              </v:shape>
              <v:shape style="position:absolute;left:9402;top:2564;width:94;height:172" coordorigin="9402,2564" coordsize="94,172" path="m9496,2564l9474,2564,9474,2633,9496,2633,9496,2564e" filled="t" fillcolor="#231F20" stroked="f">
                <v:path arrowok="t"/>
                <v:fill/>
              </v:shape>
            </v:group>
            <v:group style="position:absolute;left:9522;top:2564;width:94;height:172" coordorigin="9522,2564" coordsize="94,172">
              <v:shape style="position:absolute;left:9522;top:2564;width:94;height:172" coordorigin="9522,2564" coordsize="94,172" path="m9555,2615l9541,2622,9530,2637,9524,2661,9522,2693,9529,2715,9541,2731,9561,2736,9582,2736,9591,2722,9593,2719,9569,2719,9566,2719,9553,2709,9548,2689,9547,2660,9554,2639,9571,2631,9593,2631,9593,2631,9582,2620,9555,2615e" filled="t" fillcolor="#ED1C24" stroked="f">
                <v:path arrowok="t"/>
                <v:fill/>
              </v:shape>
              <v:shape style="position:absolute;left:9522;top:2564;width:94;height:172" coordorigin="9522,2564" coordsize="94,172" path="m9617,2716l9594,2716,9594,2734,9617,2734,9617,2716e" filled="t" fillcolor="#ED1C24" stroked="f">
                <v:path arrowok="t"/>
                <v:fill/>
              </v:shape>
              <v:shape style="position:absolute;left:9522;top:2564;width:94;height:172" coordorigin="9522,2564" coordsize="94,172" path="m9593,2631l9571,2631,9585,2640,9592,2659,9593,2688,9586,2710,9569,2719,9593,2719,9594,2716,9617,2716,9617,2633,9594,2633,9593,2631e" filled="t" fillcolor="#ED1C24" stroked="f">
                <v:path arrowok="t"/>
                <v:fill/>
              </v:shape>
              <v:shape style="position:absolute;left:9522;top:2564;width:94;height:172" coordorigin="9522,2564" coordsize="94,172" path="m9617,2564l9594,2564,9594,2633,9617,2633,9617,2564e" filled="t" fillcolor="#ED1C24" stroked="f">
                <v:path arrowok="t"/>
                <v:fill/>
              </v:shape>
            </v:group>
            <v:group style="position:absolute;left:9643;top:2614;width:103;height:122" coordorigin="9643,2614" coordsize="103,122">
              <v:shape style="position:absolute;left:9643;top:2614;width:103;height:122" coordorigin="9643,2614" coordsize="103,122" path="m9695,2614l9647,2650,9643,2676,9647,2701,9656,2720,9672,2732,9695,2736,9718,2732,9734,2720,9734,2719,9695,2719,9689,2719,9676,2709,9670,2688,9669,2660,9677,2640,9699,2632,9735,2632,9734,2631,9718,2618,9695,2614e" filled="t" fillcolor="#ED1C24" stroked="f">
                <v:path arrowok="t"/>
                <v:fill/>
              </v:shape>
              <v:shape style="position:absolute;left:9643;top:2614;width:103;height:122" coordorigin="9643,2614" coordsize="103,122" path="m9735,2632l9699,2632,9714,2641,9721,2661,9722,2688,9715,2710,9695,2719,9734,2719,9744,2700,9747,2675,9744,2650,9735,2632e" filled="t" fillcolor="#ED1C24" stroked="f">
                <v:path arrowok="t"/>
                <v:fill/>
              </v:shape>
            </v:group>
            <v:group style="position:absolute;left:9763;top:2576;width:73;height:161" coordorigin="9763,2576" coordsize="73,161">
              <v:shape style="position:absolute;left:9763;top:2576;width:73;height:161" coordorigin="9763,2576" coordsize="73,161" path="m9806,2634l9783,2634,9784,2713,9792,2730,9819,2736,9824,2736,9830,2736,9836,2735,9836,2719,9807,2719,9806,2707,9806,2634e" filled="t" fillcolor="#ED1C24" stroked="f">
                <v:path arrowok="t"/>
                <v:fill/>
              </v:shape>
              <v:shape style="position:absolute;left:9763;top:2576;width:73;height:161" coordorigin="9763,2576" coordsize="73,161" path="m9836,2717l9833,2718,9828,2719,9836,2719,9836,2717e" filled="t" fillcolor="#ED1C24" stroked="f">
                <v:path arrowok="t"/>
                <v:fill/>
              </v:shape>
              <v:shape style="position:absolute;left:9763;top:2576;width:73;height:161" coordorigin="9763,2576" coordsize="73,161" path="m9838,2617l9763,2617,9763,2634,9838,2634,9838,2617e" filled="t" fillcolor="#ED1C24" stroked="f">
                <v:path arrowok="t"/>
                <v:fill/>
              </v:shape>
              <v:shape style="position:absolute;left:9763;top:2576;width:73;height:161" coordorigin="9763,2576" coordsize="73,161" path="m9806,2576l9783,2589,9783,2617,9806,2617,9806,2576e" filled="t" fillcolor="#ED1C24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4.984589pt;margin-top:127.712715pt;width:28.781601pt;height:9.607pt;mso-position-horizontal-relative:page;mso-position-vertical-relative:page;z-index:-532" coordorigin="9900,2554" coordsize="576,192">
            <v:group style="position:absolute;left:9910;top:2618;width:85;height:119" coordorigin="9910,2618" coordsize="85,119">
              <v:shape style="position:absolute;left:9910;top:2618;width:85;height:119" coordorigin="9910,2618" coordsize="85,119" path="m9988,2631l9963,2631,9971,2635,9973,2646,9952,2668,9931,2675,9915,2688,9910,2711,9920,2729,9942,2736,9960,2736,9970,2726,9973,2719,9940,2719,9934,2713,9934,2702,9945,2687,9969,2681,9995,2681,9995,2645,9989,2632,9988,2631e" filled="t" fillcolor="#231F20" stroked="f">
                <v:path arrowok="t"/>
                <v:fill/>
              </v:shape>
              <v:shape style="position:absolute;left:9910;top:2618;width:85;height:119" coordorigin="9910,2618" coordsize="85,119" path="m9995,2681l9973,2681,9973,2689,9965,2709,9946,2719,9973,2719,9973,2734,9995,2734,9995,2681e" filled="t" fillcolor="#231F20" stroked="f">
                <v:path arrowok="t"/>
                <v:fill/>
              </v:shape>
              <v:shape style="position:absolute;left:9910;top:2618;width:85;height:119" coordorigin="9910,2618" coordsize="85,119" path="m9934,2618l9918,2631,9913,2649,9936,2649,9936,2640,9942,2631,9988,2631,9971,2621,9934,2618e" filled="t" fillcolor="#231F20" stroked="f">
                <v:path arrowok="t"/>
                <v:fill/>
              </v:shape>
            </v:group>
            <v:group style="position:absolute;left:10019;top:2617;width:148;height:117" coordorigin="10019,2617" coordsize="148,117">
              <v:shape style="position:absolute;left:10019;top:2617;width:148;height:117" coordorigin="10019,2617" coordsize="148,117" path="m10040,2617l10019,2617,10046,2734,10069,2734,10078,2702,10058,2702,10040,2617e" filled="t" fillcolor="#231F20" stroked="f">
                <v:path arrowok="t"/>
                <v:fill/>
              </v:shape>
              <v:shape style="position:absolute;left:10019;top:2617;width:148;height:117" coordorigin="10019,2617" coordsize="148,117" path="m10112,2653l10093,2653,10117,2734,10141,2734,10148,2702,10127,2702,10112,2653e" filled="t" fillcolor="#231F20" stroked="f">
                <v:path arrowok="t"/>
                <v:fill/>
              </v:shape>
              <v:shape style="position:absolute;left:10019;top:2617;width:148;height:117" coordorigin="10019,2617" coordsize="148,117" path="m10101,2617l10084,2617,10059,2702,10078,2702,10093,2653,10112,2653,10101,2617e" filled="t" fillcolor="#231F20" stroked="f">
                <v:path arrowok="t"/>
                <v:fill/>
              </v:shape>
              <v:shape style="position:absolute;left:10019;top:2617;width:148;height:117" coordorigin="10019,2617" coordsize="148,117" path="m10167,2617l10146,2617,10127,2702,10148,2702,10167,2617e" filled="t" fillcolor="#231F20" stroked="f">
                <v:path arrowok="t"/>
                <v:fill/>
              </v:shape>
            </v:group>
            <v:group style="position:absolute;left:10184;top:2618;width:85;height:119" coordorigin="10184,2618" coordsize="85,119">
              <v:shape style="position:absolute;left:10184;top:2618;width:85;height:119" coordorigin="10184,2618" coordsize="85,119" path="m10263,2631l10238,2631,10246,2635,10248,2646,10227,2668,10206,2675,10190,2688,10184,2711,10194,2729,10217,2736,10235,2736,10244,2726,10247,2719,10215,2719,10208,2713,10209,2702,10220,2687,10243,2681,10270,2681,10269,2645,10264,2632,10263,2631e" filled="t" fillcolor="#231F20" stroked="f">
                <v:path arrowok="t"/>
                <v:fill/>
              </v:shape>
              <v:shape style="position:absolute;left:10184;top:2618;width:85;height:119" coordorigin="10184,2618" coordsize="85,119" path="m10270,2681l10248,2681,10248,2689,10240,2709,10221,2719,10248,2719,10248,2734,10270,2734,10270,2681e" filled="t" fillcolor="#231F20" stroked="f">
                <v:path arrowok="t"/>
                <v:fill/>
              </v:shape>
              <v:shape style="position:absolute;left:10184;top:2618;width:85;height:119" coordorigin="10184,2618" coordsize="85,119" path="m10209,2618l10193,2631,10188,2649,10211,2649,10211,2640,10217,2631,10263,2631,10246,2621,10209,2618e" filled="t" fillcolor="#231F20" stroked="f">
                <v:path arrowok="t"/>
                <v:fill/>
              </v:shape>
            </v:group>
            <v:group style="position:absolute;left:10302;top:2615;width:59;height:119" coordorigin="10302,2615" coordsize="59,119">
              <v:shape style="position:absolute;left:10302;top:2615;width:59;height:119" coordorigin="10302,2615" coordsize="59,119" path="m10324,2617l10302,2617,10302,2734,10324,2734,10329,2657,10342,2642,10351,2640,10324,2640,10324,2617e" filled="t" fillcolor="#231F20" stroked="f">
                <v:path arrowok="t"/>
                <v:fill/>
              </v:shape>
              <v:shape style="position:absolute;left:10302;top:2615;width:59;height:119" coordorigin="10302,2615" coordsize="59,119" path="m10354,2615l10333,2625,10325,2640,10351,2640,10361,2638,10354,2615e" filled="t" fillcolor="#231F20" stroked="f">
                <v:path arrowok="t"/>
                <v:fill/>
              </v:shape>
            </v:group>
            <v:group style="position:absolute;left:10371;top:2564;width:94;height:172" coordorigin="10371,2564" coordsize="94,172">
              <v:shape style="position:absolute;left:10371;top:2564;width:94;height:172" coordorigin="10371,2564" coordsize="94,172" path="m10404,2615l10389,2622,10379,2637,10373,2661,10371,2693,10377,2715,10390,2731,10410,2736,10431,2736,10440,2722,10441,2719,10418,2719,10415,2719,10402,2709,10396,2689,10396,2660,10403,2639,10420,2631,10442,2631,10442,2631,10431,2620,10404,2615e" filled="t" fillcolor="#231F20" stroked="f">
                <v:path arrowok="t"/>
                <v:fill/>
              </v:shape>
              <v:shape style="position:absolute;left:10371;top:2564;width:94;height:172" coordorigin="10371,2564" coordsize="94,172" path="m10465,2716l10443,2716,10443,2734,10465,2734,10465,2716e" filled="t" fillcolor="#231F20" stroked="f">
                <v:path arrowok="t"/>
                <v:fill/>
              </v:shape>
              <v:shape style="position:absolute;left:10371;top:2564;width:94;height:172" coordorigin="10371,2564" coordsize="94,172" path="m10442,2631l10420,2631,10434,2640,10441,2659,10442,2688,10434,2710,10418,2719,10441,2719,10443,2716,10465,2716,10465,2633,10443,2633,10442,2631e" filled="t" fillcolor="#231F20" stroked="f">
                <v:path arrowok="t"/>
                <v:fill/>
              </v:shape>
              <v:shape style="position:absolute;left:10371;top:2564;width:94;height:172" coordorigin="10371,2564" coordsize="94,172" path="m10465,2564l10443,2564,10443,2633,10465,2633,10465,2564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7.873108pt;margin-top:128.276001pt;width:25.375438pt;height:9.016123pt;mso-position-horizontal-relative:page;mso-position-vertical-relative:page;z-index:-531" coordorigin="10557,2566" coordsize="508,180">
            <v:group style="position:absolute;left:10567;top:2576;width:100;height:158" coordorigin="10567,2576" coordsize="100,158">
              <v:shape style="position:absolute;left:10567;top:2576;width:100;height:158" coordorigin="10567,2576" coordsize="100,158" path="m10657,2592l10635,2592,10642,2603,10642,2620,10611,2674,10567,2716,10567,2734,10668,2734,10668,2717,10603,2711,10617,2699,10655,2652,10665,2607,10657,2592e" filled="t" fillcolor="#231F20" stroked="f">
                <v:path arrowok="t"/>
                <v:fill/>
              </v:shape>
              <v:shape style="position:absolute;left:10567;top:2576;width:100;height:158" coordorigin="10567,2576" coordsize="100,158" path="m10612,2576l10586,2583,10572,2598,10568,2614,10595,2614,10595,2603,10601,2592,10657,2592,10656,2590,10637,2579,10612,2576e" filled="t" fillcolor="#231F20" stroked="f">
                <v:path arrowok="t"/>
                <v:fill/>
              </v:shape>
            </v:group>
            <v:group style="position:absolute;left:10700;top:2579;width:113;height:156" coordorigin="10700,2579" coordsize="113,156">
              <v:shape style="position:absolute;left:10700;top:2579;width:113;height:156" coordorigin="10700,2579" coordsize="113,156" path="m10734,2579l10717,2591,10707,2609,10701,2631,10700,2656,10700,2666,10723,2722,10771,2735,10788,2727,10794,2719,10756,2719,10751,2719,10725,2641,10725,2639,10729,2617,10740,2600,10760,2593,10790,2593,10786,2589,10764,2581,10734,2579e" filled="t" fillcolor="#231F20" stroked="f">
                <v:path arrowok="t"/>
                <v:fill/>
              </v:shape>
              <v:shape style="position:absolute;left:10700;top:2579;width:113;height:156" coordorigin="10700,2579" coordsize="113,156" path="m10790,2593l10760,2593,10775,2600,10784,2617,10788,2641,10789,2670,10785,2694,10775,2712,10756,2719,10794,2719,10800,2712,10808,2693,10812,2668,10813,2639,10809,2619,10800,2602,10790,2593e" filled="t" fillcolor="#231F20" stroked="f">
                <v:path arrowok="t"/>
                <v:fill/>
              </v:shape>
            </v:group>
            <v:group style="position:absolute;left:10847;top:2578;width:55;height:156" coordorigin="10847,2578" coordsize="55,156">
              <v:shape style="position:absolute;left:10847;top:2578;width:55;height:156" coordorigin="10847,2578" coordsize="55,156" path="m10903,2600l10878,2600,10878,2734,10903,2734,10903,2600e" filled="t" fillcolor="#231F20" stroked="f">
                <v:path arrowok="t"/>
                <v:fill/>
              </v:shape>
              <v:shape style="position:absolute;left:10847;top:2578;width:55;height:156" coordorigin="10847,2578" coordsize="55,156" path="m10903,2578l10882,2578,10847,2597,10847,2619,10878,2600,10903,2600,10903,2578e" filled="t" fillcolor="#231F20" stroked="f">
                <v:path arrowok="t"/>
                <v:fill/>
              </v:shape>
            </v:group>
            <v:group style="position:absolute;left:10950;top:2577;width:105;height:158" coordorigin="10950,2577" coordsize="105,158">
              <v:shape style="position:absolute;left:10950;top:2577;width:105;height:158" coordorigin="10950,2577" coordsize="105,158" path="m10980,2700l10954,2705,10960,2719,10977,2731,11010,2736,11029,2729,11039,2719,10984,2719,10980,2706,10980,2700e" filled="t" fillcolor="#231F20" stroked="f">
                <v:path arrowok="t"/>
                <v:fill/>
              </v:shape>
              <v:shape style="position:absolute;left:10950;top:2577;width:105;height:158" coordorigin="10950,2577" coordsize="105,158" path="m11055,2656l11031,2656,11031,2669,11026,2699,11016,2715,11001,2719,11039,2719,11042,2716,11050,2697,11054,2673,11055,2656e" filled="t" fillcolor="#231F20" stroked="f">
                <v:path arrowok="t"/>
                <v:fill/>
              </v:shape>
              <v:shape style="position:absolute;left:10950;top:2577;width:105;height:158" coordorigin="10950,2577" coordsize="105,158" path="m10983,2577l10965,2587,10954,2605,10950,2631,10956,2652,10971,2667,10994,2672,11018,2667,11031,2656,11055,2656,11055,2655,11001,2655,10995,2654,10979,2643,10974,2619,10981,2600,11005,2593,11037,2593,11033,2588,11013,2580,10983,2577e" filled="t" fillcolor="#231F20" stroked="f">
                <v:path arrowok="t"/>
                <v:fill/>
              </v:shape>
              <v:shape style="position:absolute;left:10950;top:2577;width:105;height:158" coordorigin="10950,2577" coordsize="105,158" path="m11037,2593l11005,2593,11023,2603,11028,2626,11021,2647,11001,2655,11055,2655,11055,2647,11055,2643,11052,2621,11046,2603,11037,2593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0.293701pt;margin-top:84.585411pt;width:31.672157pt;height:31.7131pt;mso-position-horizontal-relative:page;mso-position-vertical-relative:page;z-index:-530" coordorigin="9206,1692" coordsize="633,634">
            <v:shape style="position:absolute;left:9561;top:2097;width:228;height:195" type="#_x0000_t75">
              <v:imagedata r:id="rId30" o:title=""/>
            </v:shape>
            <v:shape style="position:absolute;left:9234;top:1720;width:212;height:230" type="#_x0000_t75">
              <v:imagedata r:id="rId31" o:title=""/>
            </v:shape>
            <v:shape style="position:absolute;left:9215;top:1704;width:464;height:431" type="#_x0000_t75">
              <v:imagedata r:id="rId32" o:title=""/>
            </v:shape>
            <v:shape style="position:absolute;left:9266;top:1768;width:516;height:489" type="#_x0000_t75">
              <v:imagedata r:id="rId33" o:title=""/>
            </v:shape>
            <v:shape style="position:absolute;left:9386;top:1909;width:439;height:402" type="#_x0000_t75">
              <v:imagedata r:id="rId34" o:title=""/>
            </v:shape>
            <v:group style="position:absolute;left:9281;top:1702;width:272;height:161" coordorigin="9281,1702" coordsize="272,161">
              <v:shape style="position:absolute;left:9281;top:1702;width:272;height:161" coordorigin="9281,1702" coordsize="272,161" path="m9374,1739l9324,1773,9282,1828,9281,1836,9286,1850,9292,1856,9307,1861,9324,1863,9351,1863,9411,1848,9466,1822,9502,1799,9359,1799,9353,1798,9344,1795,9341,1792,9338,1786,9338,1782,9342,1772,9346,1767,9358,1751,9374,1739e" filled="t" fillcolor="#ED1C24" stroked="f">
                <v:path arrowok="t"/>
                <v:fill/>
              </v:shape>
              <v:shape style="position:absolute;left:9281;top:1702;width:272;height:161" coordorigin="9281,1702" coordsize="272,161" path="m9548,1719l9456,1719,9465,1721,9469,1723,9473,1730,9473,1734,9470,1743,9466,1748,9461,1754,9456,1759,9400,1791,9359,1799,9502,1799,9547,1752,9552,1734,9552,1727,9548,1719e" filled="t" fillcolor="#ED1C24" stroked="f">
                <v:path arrowok="t"/>
                <v:fill/>
              </v:shape>
              <v:shape style="position:absolute;left:9281;top:1702;width:272;height:161" coordorigin="9281,1702" coordsize="272,161" path="m9492,1702l9423,1721,9405,1730,9410,1728,9413,1726,9428,1722,9436,1722,9450,1719,9456,1719,9548,1719,9547,1716,9543,1712,9530,1705,9522,1703,9503,1702,9492,1702e" filled="t" fillcolor="#ED1C24" stroked="f">
                <v:path arrowok="t"/>
                <v:fill/>
              </v:shape>
            </v:group>
            <v:group style="position:absolute;left:9427;top:2160;width:359;height:156" coordorigin="9427,2160" coordsize="359,156">
              <v:shape style="position:absolute;left:9427;top:2160;width:359;height:156" coordorigin="9427,2160" coordsize="359,156" path="m9427,2300l9504,2315,9522,2316,9526,2316,9582,2309,9492,2309,9471,2309,9462,2308,9443,2305,9434,2303,9427,2300e" filled="t" fillcolor="#ED1C24" stroked="f">
                <v:path arrowok="t"/>
                <v:fill/>
              </v:shape>
              <v:shape style="position:absolute;left:9427;top:2160;width:359;height:156" coordorigin="9427,2160" coordsize="359,156" path="m9785,2160l9737,2211,9684,2249,9628,2278,9571,2297,9504,2309,9492,2309,9582,2309,9641,2290,9695,2261,9742,2222,9767,2193,9774,2185,9781,2172,9785,2160,9785,2160e" filled="t" fillcolor="#ED1C24" stroked="f">
                <v:path arrowok="t"/>
                <v:fill/>
              </v:shape>
            </v:group>
            <v:group style="position:absolute;left:9220;top:1865;width:343;height:153" coordorigin="9220,1865" coordsize="343,153">
              <v:shape style="position:absolute;left:9220;top:1865;width:343;height:153" coordorigin="9220,1865" coordsize="343,153" path="m9250,1865l9223,1939,9220,1954,9222,1972,9270,2013,9307,2018,9333,2018,9415,2003,9491,1977,9558,1942,9563,1938,9306,1938,9285,1936,9268,1930,9256,1925,9247,1916,9241,1896,9242,1883,9249,1868,9250,1865e" filled="t" fillcolor="#ED1C24" stroked="f">
                <v:path arrowok="t"/>
                <v:fill/>
              </v:shape>
            </v:group>
            <v:group style="position:absolute;left:9306;top:1707;width:391;height:231" coordorigin="9306,1707" coordsize="391,231">
              <v:shape style="position:absolute;left:9306;top:1707;width:391;height:231" coordorigin="9306,1707" coordsize="391,231" path="m9583,1707l9628,1748,9628,1754,9597,1810,9535,1862,9462,1902,9385,1929,9306,1938,9563,1938,9627,1893,9681,1832,9697,1783,9695,1772,9640,1725,9587,1708,9583,1707e" filled="t" fillcolor="#ED1C24" stroked="f">
                <v:path arrowok="t"/>
                <v:fill/>
              </v:shape>
            </v:group>
            <v:group style="position:absolute;left:9216;top:2033;width:400;height:140" coordorigin="9216,2033" coordsize="400,140">
              <v:shape style="position:absolute;left:9216;top:2033;width:400;height:140" coordorigin="9216,2033" coordsize="400,140" path="m9216,2033l9216,2034,9217,2048,9218,2055,9235,2118,9292,2164,9355,2173,9380,2173,9460,2160,9532,2138,9592,2111,9616,2098,9324,2098,9305,2097,9246,2079,9216,2034,9216,2033e" filled="t" fillcolor="#ED1C24" stroked="f">
                <v:path arrowok="t"/>
                <v:fill/>
              </v:shape>
            </v:group>
            <v:group style="position:absolute;left:9324;top:1792;width:473;height:306" coordorigin="9324,1792" coordsize="473,306">
              <v:shape style="position:absolute;left:9324;top:1792;width:473;height:306" coordorigin="9324,1792" coordsize="473,306" path="m9739,1792l9741,1794,9743,1797,9754,1833,9754,1839,9730,1897,9691,1944,9642,1986,9577,2027,9519,2055,9444,2081,9368,2096,9324,2098,9616,2098,9677,2059,9726,2019,9776,1957,9797,1899,9797,1897,9797,1886,9769,1826,9752,1805,9739,1792e" filled="t" fillcolor="#ED1C24" stroked="f">
                <v:path arrowok="t"/>
                <v:fill/>
              </v:shape>
            </v:group>
            <v:group style="position:absolute;left:9281;top:2198;width:345;height:85" coordorigin="9281,2198" coordsize="345,85">
              <v:shape style="position:absolute;left:9281;top:2198;width:345;height:85" coordorigin="9281,2198" coordsize="345,85" path="m9281,2198l9324,2243,9385,2276,9449,2283,9473,2281,9536,2270,9607,2246,9626,2238,9405,2238,9387,2237,9325,2226,9288,2206,9281,2198e" filled="t" fillcolor="#ED1C24" stroked="f">
                <v:path arrowok="t"/>
                <v:fill/>
              </v:shape>
            </v:group>
            <v:group style="position:absolute;left:9405;top:1951;width:424;height:286" coordorigin="9405,1951" coordsize="424,286">
              <v:shape style="position:absolute;left:9405;top:1951;width:424;height:286" coordorigin="9405,1951" coordsize="424,286" path="m9822,1951l9822,1956,9823,1959,9823,1961,9802,2025,9756,2083,9704,2128,9640,2169,9581,2197,9505,2223,9427,2236,9405,2238,9626,2238,9684,2207,9734,2172,9790,2115,9824,2047,9829,2004,9828,1984,9827,1976,9825,1965,9822,1951e" filled="t" fillcolor="#ED1C24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0.085907pt;margin-top:139.96402pt;width:29.4787pt;height:8.1374pt;mso-position-horizontal-relative:page;mso-position-vertical-relative:page;z-index:-529" coordorigin="9202,2799" coordsize="590,163">
            <v:group style="position:absolute;left:9212;top:2853;width:123;height:97" coordorigin="9212,2853" coordsize="123,97">
              <v:shape style="position:absolute;left:9212;top:2853;width:123;height:97" coordorigin="9212,2853" coordsize="123,97" path="m9229,2853l9212,2853,9234,2950,9253,2950,9261,2923,9245,2923,9229,2853e" filled="t" fillcolor="#231F20" stroked="f">
                <v:path arrowok="t"/>
                <v:fill/>
              </v:shape>
              <v:shape style="position:absolute;left:9212;top:2853;width:123;height:97" coordorigin="9212,2853" coordsize="123,97" path="m9289,2883l9273,2883,9294,2950,9313,2950,9319,2923,9301,2923,9289,2883e" filled="t" fillcolor="#231F20" stroked="f">
                <v:path arrowok="t"/>
                <v:fill/>
              </v:shape>
              <v:shape style="position:absolute;left:9212;top:2853;width:123;height:97" coordorigin="9212,2853" coordsize="123,97" path="m9280,2853l9266,2853,9245,2923,9261,2923,9273,2883,9289,2883,9280,2853e" filled="t" fillcolor="#231F20" stroked="f">
                <v:path arrowok="t"/>
                <v:fill/>
              </v:shape>
              <v:shape style="position:absolute;left:9212;top:2853;width:123;height:97" coordorigin="9212,2853" coordsize="123,97" path="m9335,2853l9317,2853,9302,2923,9319,2923,9335,2853e" filled="t" fillcolor="#231F20" stroked="f">
                <v:path arrowok="t"/>
                <v:fill/>
              </v:shape>
            </v:group>
            <v:group style="position:absolute;left:9362;top:2809;width:20;height:141" coordorigin="9362,2809" coordsize="20,141">
              <v:shape style="position:absolute;left:9362;top:2809;width:20;height:141" coordorigin="9362,2809" coordsize="20,141" path="m9382,2853l9364,2853,9364,2950,9382,2950,9382,2853e" filled="t" fillcolor="#231F20" stroked="f">
                <v:path arrowok="t"/>
                <v:fill/>
              </v:shape>
              <v:shape style="position:absolute;left:9362;top:2809;width:20;height:141" coordorigin="9362,2809" coordsize="20,141" path="m9384,2809l9362,2809,9362,2830,9384,2830,9384,2809e" filled="t" fillcolor="#231F20" stroked="f">
                <v:path arrowok="t"/>
                <v:fill/>
              </v:shape>
            </v:group>
            <v:group style="position:absolute;left:9419;top:2851;width:76;height:99" coordorigin="9419,2851" coordsize="76,99">
              <v:shape style="position:absolute;left:9419;top:2851;width:76;height:99" coordorigin="9419,2851" coordsize="76,99" path="m9437,2853l9419,2853,9419,2950,9437,2950,9438,2900,9446,2878,9455,2874,9437,2874,9437,2853e" filled="t" fillcolor="#231F20" stroked="f">
                <v:path arrowok="t"/>
                <v:fill/>
              </v:shape>
              <v:shape style="position:absolute;left:9419;top:2851;width:76;height:99" coordorigin="9419,2851" coordsize="76,99" path="m9491,2869l9476,2869,9476,2950,9494,2950,9494,2881,9491,2869e" filled="t" fillcolor="#231F20" stroked="f">
                <v:path arrowok="t"/>
                <v:fill/>
              </v:shape>
              <v:shape style="position:absolute;left:9419;top:2851;width:76;height:99" coordorigin="9419,2851" coordsize="76,99" path="m9468,2851l9448,2851,9441,2865,9437,2874,9455,2874,9463,2869,9491,2869,9489,2862,9468,2851e" filled="t" fillcolor="#231F20" stroked="f">
                <v:path arrowok="t"/>
                <v:fill/>
              </v:shape>
            </v:group>
            <v:group style="position:absolute;left:9528;top:2851;width:76;height:99" coordorigin="9528,2851" coordsize="76,99">
              <v:shape style="position:absolute;left:9528;top:2851;width:76;height:99" coordorigin="9528,2851" coordsize="76,99" path="m9547,2853l9528,2853,9528,2950,9547,2950,9548,2900,9556,2878,9564,2874,9547,2874,9547,2853e" filled="t" fillcolor="#231F20" stroked="f">
                <v:path arrowok="t"/>
                <v:fill/>
              </v:shape>
              <v:shape style="position:absolute;left:9528;top:2851;width:76;height:99" coordorigin="9528,2851" coordsize="76,99" path="m9601,2869l9586,2869,9586,2950,9604,2950,9604,2881,9601,2869e" filled="t" fillcolor="#231F20" stroked="f">
                <v:path arrowok="t"/>
                <v:fill/>
              </v:shape>
              <v:shape style="position:absolute;left:9528;top:2851;width:76;height:99" coordorigin="9528,2851" coordsize="76,99" path="m9578,2851l9558,2851,9550,2865,9547,2874,9564,2874,9572,2869,9601,2869,9599,2862,9578,2851e" filled="t" fillcolor="#231F20" stroked="f">
                <v:path arrowok="t"/>
                <v:fill/>
              </v:shape>
            </v:group>
            <v:group style="position:absolute;left:9633;top:2852;width:73;height:100" coordorigin="9633,2852" coordsize="73,100">
              <v:shape style="position:absolute;left:9633;top:2852;width:73;height:100" coordorigin="9633,2852" coordsize="73,100" path="m9661,2852l9648,2859,9637,2879,9633,2915,9642,2936,9658,2948,9679,2952,9690,2952,9696,2951,9704,2949,9704,2938,9694,2938,9666,2932,9653,2915,9650,2894,9706,2894,9706,2889,9704,2882,9650,2882,9650,2878,9655,2865,9697,2865,9687,2856,9661,2852e" filled="t" fillcolor="#231F20" stroked="f">
                <v:path arrowok="t"/>
                <v:fill/>
              </v:shape>
              <v:shape style="position:absolute;left:9633;top:2852;width:73;height:100" coordorigin="9633,2852" coordsize="73,100" path="m9704,2934l9699,2936,9694,2938,9704,2938,9704,2934e" filled="t" fillcolor="#231F20" stroked="f">
                <v:path arrowok="t"/>
                <v:fill/>
              </v:shape>
              <v:shape style="position:absolute;left:9633;top:2852;width:73;height:100" coordorigin="9633,2852" coordsize="73,100" path="m9697,2865l9684,2865,9687,2876,9687,2882,9704,2882,9702,2869,9697,2865e" filled="t" fillcolor="#231F20" stroked="f">
                <v:path arrowok="t"/>
                <v:fill/>
              </v:shape>
            </v:group>
            <v:group style="position:absolute;left:9733;top:2851;width:49;height:99" coordorigin="9733,2851" coordsize="49,99">
              <v:shape style="position:absolute;left:9733;top:2851;width:49;height:99" coordorigin="9733,2851" coordsize="49,99" path="m9751,2853l9733,2853,9733,2950,9751,2950,9752,2895,9763,2876,9775,2872,9751,2872,9751,2853e" filled="t" fillcolor="#231F20" stroked="f">
                <v:path arrowok="t"/>
                <v:fill/>
              </v:shape>
              <v:shape style="position:absolute;left:9733;top:2851;width:49;height:99" coordorigin="9733,2851" coordsize="49,99" path="m9781,2851l9762,2851,9754,2865,9751,2872,9775,2872,9781,2871,9781,2851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20.600006pt;margin-top:516.269043pt;width:138.216pt;height:115.666pt;mso-position-horizontal-relative:page;mso-position-vertical-relative:page;z-index:-528" type="#_x0000_t75">
            <v:imagedata r:id="rId35" o:title=""/>
          </v:shape>
        </w:pict>
      </w:r>
      <w:r>
        <w:rPr/>
        <w:pict>
          <v:shape style="position:absolute;margin-left:36pt;margin-top:601.890015pt;width:234.708pt;height:204pt;mso-position-horizontal-relative:page;mso-position-vertical-relative:page;z-index:-527" type="#_x0000_t75">
            <v:imagedata r:id="rId36" o:title=""/>
          </v:shape>
        </w:pict>
      </w:r>
      <w:r>
        <w:rPr/>
        <w:pict>
          <v:shape style="position:absolute;margin-left:276.390015pt;margin-top:516.269043pt;width:138.215pt;height:115.666pt;mso-position-horizontal-relative:page;mso-position-vertical-relative:page;z-index:-526" type="#_x0000_t75">
            <v:imagedata r:id="rId37" o:title=""/>
          </v:shape>
        </w:pict>
      </w:r>
      <w:r>
        <w:rPr/>
        <w:pict>
          <v:group style="position:absolute;margin-left:460.176514pt;margin-top:174.844513pt;width:45.324pt;height:61.6765pt;mso-position-horizontal-relative:page;mso-position-vertical-relative:page;z-index:-525" coordorigin="9204,3497" coordsize="906,1234">
            <v:group style="position:absolute;left:9214;top:3507;width:801;height:891" coordorigin="9214,3507" coordsize="801,891">
              <v:shape style="position:absolute;left:9214;top:3507;width:801;height:891" coordorigin="9214,3507" coordsize="801,891" path="m10014,3507l9214,3611,9214,4398,10014,4294,10014,3507e" filled="t" fillcolor="#231F20" stroked="f">
                <v:path arrowok="t"/>
                <v:fill/>
              </v:shape>
            </v:group>
            <v:group style="position:absolute;left:9214;top:4155;width:886;height:248" coordorigin="9214,4155" coordsize="886,248">
              <v:shape style="position:absolute;left:9214;top:4155;width:886;height:248" coordorigin="9214,4155" coordsize="886,248" path="m10100,4155l9299,4259,9214,4398,9214,4404,10014,4300,10100,4163,10100,4155e" filled="t" fillcolor="#7D1C24" stroked="f">
                <v:path arrowok="t"/>
                <v:fill/>
              </v:shape>
            </v:group>
            <v:group style="position:absolute;left:9299;top:4163;width:801;height:491" coordorigin="9299,4163" coordsize="801,491">
              <v:shape style="position:absolute;left:9299;top:4163;width:801;height:491" coordorigin="9299,4163" coordsize="801,491" path="m10100,4163l9299,4267,9299,4654,10100,4550,10100,4163e" filled="t" fillcolor="#D2232A" stroked="f">
                <v:path arrowok="t"/>
                <v:fill/>
              </v:shape>
            </v:group>
            <v:group style="position:absolute;left:9458;top:4118;width:35;height:65" coordorigin="9458,4118" coordsize="35,65">
              <v:shape style="position:absolute;left:9458;top:4118;width:35;height:65" coordorigin="9458,4118" coordsize="35,65" path="m9489,4118l9458,4123,9458,4183,9462,4183,9462,4156,9475,4155,9480,4155,9480,4154,9486,4152,9462,4152,9462,4127,9479,4124,9491,4124,9489,4118e" filled="t" fillcolor="#FFFFFF" stroked="f">
                <v:path arrowok="t"/>
                <v:fill/>
              </v:shape>
              <v:shape style="position:absolute;left:9458;top:4118;width:35;height:65" coordorigin="9458,4118" coordsize="35,65" path="m9480,4155l9475,4155,9487,4180,9493,4179,9480,4155e" filled="t" fillcolor="#FFFFFF" stroked="f">
                <v:path arrowok="t"/>
                <v:fill/>
              </v:shape>
              <v:shape style="position:absolute;left:9458;top:4118;width:35;height:65" coordorigin="9458,4118" coordsize="35,65" path="m9491,4124l9479,4124,9487,4125,9487,4147,9480,4149,9462,4152,9486,4152,9490,4150,9492,4141,9492,4129,9491,4124e" filled="t" fillcolor="#FFFFFF" stroked="f">
                <v:path arrowok="t"/>
                <v:fill/>
              </v:shape>
            </v:group>
            <v:group style="position:absolute;left:9453;top:3999;width:42;height:64" coordorigin="9453,3999" coordsize="42,64">
              <v:shape style="position:absolute;left:9453;top:3999;width:42;height:64" coordorigin="9453,3999" coordsize="42,64" path="m9479,3999l9469,4001,9453,4064,9457,4063,9462,4045,9486,4042,9490,4042,9490,4040,9463,4040,9472,4004,9475,4004,9480,4004,9479,3999e" filled="t" fillcolor="#FFFFFF" stroked="f">
                <v:path arrowok="t"/>
                <v:fill/>
              </v:shape>
              <v:shape style="position:absolute;left:9453;top:3999;width:42;height:64" coordorigin="9453,3999" coordsize="42,64" path="m9490,4042l9486,4042,9490,4059,9495,4058,9490,4042e" filled="t" fillcolor="#FFFFFF" stroked="f">
                <v:path arrowok="t"/>
                <v:fill/>
              </v:shape>
              <v:shape style="position:absolute;left:9453;top:3999;width:42;height:64" coordorigin="9453,3999" coordsize="42,64" path="m9480,4004l9475,4004,9484,4037,9463,4040,9490,4040,9480,4004e" filled="t" fillcolor="#FFFFFF" stroked="f">
                <v:path arrowok="t"/>
                <v:fill/>
              </v:shape>
            </v:group>
            <v:group style="position:absolute;left:9456;top:3877;width:36;height:66" coordorigin="9456,3877" coordsize="36,66">
              <v:shape style="position:absolute;left:9456;top:3877;width:36;height:66" coordorigin="9456,3877" coordsize="36,66" path="m9465,3881l9456,3882,9456,3943,9464,3942,9464,3899,9474,3899,9465,3881e" filled="t" fillcolor="#FFFFFF" stroked="f">
                <v:path arrowok="t"/>
                <v:fill/>
              </v:shape>
              <v:shape style="position:absolute;left:9456;top:3877;width:36;height:66" coordorigin="9456,3877" coordsize="36,66" path="m9474,3899l9464,3899,9483,3939,9492,3938,9492,3921,9484,3921,9474,3899e" filled="t" fillcolor="#FFFFFF" stroked="f">
                <v:path arrowok="t"/>
                <v:fill/>
              </v:shape>
              <v:shape style="position:absolute;left:9456;top:3877;width:36;height:66" coordorigin="9456,3877" coordsize="36,66" path="m9492,3877l9484,3878,9484,3921,9492,3921,9492,3877e" filled="t" fillcolor="#FFFFFF" stroked="f">
                <v:path arrowok="t"/>
                <v:fill/>
              </v:shape>
            </v:group>
            <v:group style="position:absolute;left:9470;top:3758;width:9;height:62" coordorigin="9470,3758" coordsize="9,62">
              <v:shape style="position:absolute;left:9470;top:3758;width:9;height:62" coordorigin="9470,3758" coordsize="9,62" path="m9478,3758l9470,3760,9470,3821,9478,3819,9478,3758e" filled="t" fillcolor="#FFFFFF" stroked="f">
                <v:path arrowok="t"/>
                <v:fill/>
              </v:shape>
            </v:group>
            <v:group style="position:absolute;left:9535;top:4108;width:34;height:65" coordorigin="9535,4108" coordsize="34,65">
              <v:shape style="position:absolute;left:9535;top:4108;width:34;height:65" coordorigin="9535,4108" coordsize="34,65" path="m9567,4108l9535,4112,9535,4173,9567,4169,9567,4168,9540,4168,9540,4116,9557,4114,9568,4114,9567,4108e" filled="t" fillcolor="#FFFFFF" stroked="f">
                <v:path arrowok="t"/>
                <v:fill/>
              </v:shape>
              <v:shape style="position:absolute;left:9535;top:4108;width:34;height:65" coordorigin="9535,4108" coordsize="34,65" path="m9568,4114l9557,4114,9565,4115,9565,4163,9558,4166,9540,4168,9567,4168,9570,4158,9570,4118,9568,4114e" filled="t" fillcolor="#FFFFFF" stroked="f">
                <v:path arrowok="t"/>
                <v:fill/>
              </v:shape>
            </v:group>
            <v:group style="position:absolute;left:9520;top:3985;width:64;height:68" coordorigin="9520,3985" coordsize="64,68">
              <v:shape style="position:absolute;left:9520;top:3985;width:64;height:68" coordorigin="9520,3985" coordsize="64,68" path="m9525,3993l9520,3994,9533,4053,9540,4052,9540,4048,9536,4048,9525,3993e" filled="t" fillcolor="#FFFFFF" stroked="f">
                <v:path arrowok="t"/>
                <v:fill/>
              </v:shape>
              <v:shape style="position:absolute;left:9520;top:3985;width:64;height:68" coordorigin="9520,3985" coordsize="64,68" path="m9557,3998l9552,3998,9565,4049,9571,4048,9572,4044,9568,4044,9557,3998e" filled="t" fillcolor="#FFFFFF" stroked="f">
                <v:path arrowok="t"/>
                <v:fill/>
              </v:shape>
              <v:shape style="position:absolute;left:9520;top:3985;width:64;height:68" coordorigin="9520,3985" coordsize="64,68" path="m9555,3989l9550,3990,9536,4048,9540,4048,9552,3998,9557,3998,9555,3989e" filled="t" fillcolor="#FFFFFF" stroked="f">
                <v:path arrowok="t"/>
                <v:fill/>
              </v:shape>
              <v:shape style="position:absolute;left:9520;top:3985;width:64;height:68" coordorigin="9520,3985" coordsize="64,68" path="m9584,3985l9579,3986,9568,4044,9572,4044,9584,3985e" filled="t" fillcolor="#FFFFFF" stroked="f">
                <v:path arrowok="t"/>
                <v:fill/>
              </v:shape>
            </v:group>
            <v:group style="position:absolute;left:9548;top:3869;width:9;height:62" coordorigin="9548,3869" coordsize="9,62">
              <v:shape style="position:absolute;left:9548;top:3869;width:9;height:62" coordorigin="9548,3869" coordsize="9,62" path="m9556,3869l9548,3870,9548,3931,9556,3930,9556,3869e" filled="t" fillcolor="#FFFFFF" stroked="f">
                <v:path arrowok="t"/>
                <v:fill/>
              </v:shape>
            </v:group>
            <v:group style="position:absolute;left:9535;top:3746;width:36;height:66" coordorigin="9535,3746" coordsize="36,66">
              <v:shape style="position:absolute;left:9535;top:3746;width:36;height:66" coordorigin="9535,3746" coordsize="36,66" path="m9567,3746l9538,3750,9535,3762,9535,3802,9539,3812,9567,3809,9569,3803,9550,3803,9543,3802,9543,3759,9550,3757,9556,3756,9570,3756,9567,3746e" filled="t" fillcolor="#FFFFFF" stroked="f">
                <v:path arrowok="t"/>
                <v:fill/>
              </v:shape>
              <v:shape style="position:absolute;left:9535;top:3746;width:36;height:66" coordorigin="9535,3746" coordsize="36,66" path="m9571,3791l9562,3792,9562,3800,9556,3802,9550,3803,9569,3803,9571,3797,9571,3791e" filled="t" fillcolor="#FFFFFF" stroked="f">
                <v:path arrowok="t"/>
                <v:fill/>
              </v:shape>
              <v:shape style="position:absolute;left:9535;top:3746;width:36;height:66" coordorigin="9535,3746" coordsize="36,66" path="m9570,3756l9556,3756,9562,3756,9562,3764,9571,3763,9571,3757,9570,3756e" filled="t" fillcolor="#FFFFFF" stroked="f">
                <v:path arrowok="t"/>
                <v:fill/>
              </v:shape>
            </v:group>
            <v:group style="position:absolute;left:9612;top:4098;width:36;height:65" coordorigin="9612,4098" coordsize="36,65">
              <v:shape style="position:absolute;left:9612;top:4098;width:36;height:65" coordorigin="9612,4098" coordsize="36,65" path="m9617,4148l9612,4148,9612,4157,9619,4163,9640,4160,9643,4158,9623,4158,9617,4155,9617,4148e" filled="t" fillcolor="#FFFFFF" stroked="f">
                <v:path arrowok="t"/>
                <v:fill/>
              </v:shape>
              <v:shape style="position:absolute;left:9612;top:4098;width:36;height:65" coordorigin="9612,4098" coordsize="36,65" path="m9640,4098l9620,4100,9613,4108,9613,4122,9617,4126,9627,4130,9631,4132,9641,4136,9643,4139,9643,4151,9638,4156,9623,4158,9643,4158,9648,4153,9648,4137,9645,4132,9633,4127,9629,4126,9620,4123,9618,4120,9618,4109,9623,4105,9637,4103,9646,4103,9640,4098e" filled="t" fillcolor="#FFFFFF" stroked="f">
                <v:path arrowok="t"/>
                <v:fill/>
              </v:shape>
              <v:shape style="position:absolute;left:9612;top:4098;width:36;height:65" coordorigin="9612,4098" coordsize="36,65" path="m9646,4103l9637,4103,9642,4106,9642,4113,9647,4113,9647,4104,9646,4103e" filled="t" fillcolor="#FFFFFF" stroked="f">
                <v:path arrowok="t"/>
                <v:fill/>
              </v:shape>
            </v:group>
            <v:group style="position:absolute;left:9609;top:3979;width:42;height:64" coordorigin="9609,3979" coordsize="42,64">
              <v:shape style="position:absolute;left:9609;top:3979;width:42;height:64" coordorigin="9609,3979" coordsize="42,64" path="m9635,3979l9625,3980,9609,4043,9614,4043,9619,4024,9642,4021,9647,4021,9646,4019,9620,4019,9629,3984,9632,3983,9636,3983,9635,3979e" filled="t" fillcolor="#FFFFFF" stroked="f">
                <v:path arrowok="t"/>
                <v:fill/>
              </v:shape>
              <v:shape style="position:absolute;left:9609;top:3979;width:42;height:64" coordorigin="9609,3979" coordsize="42,64" path="m9647,4021l9642,4021,9647,4038,9651,4038,9647,4021e" filled="t" fillcolor="#FFFFFF" stroked="f">
                <v:path arrowok="t"/>
                <v:fill/>
              </v:shape>
              <v:shape style="position:absolute;left:9609;top:3979;width:42;height:64" coordorigin="9609,3979" coordsize="42,64" path="m9636,3983l9632,3983,9641,4017,9620,4019,9646,4019,9636,3983e" filled="t" fillcolor="#FFFFFF" stroked="f">
                <v:path arrowok="t"/>
                <v:fill/>
              </v:shape>
            </v:group>
            <v:group style="position:absolute;left:9613;top:3857;width:36;height:66" coordorigin="9613,3857" coordsize="36,66">
              <v:shape style="position:absolute;left:9613;top:3857;width:36;height:66" coordorigin="9613,3857" coordsize="36,66" path="m9645,3857l9617,3860,9613,3872,9613,3912,9617,3922,9645,3919,9647,3913,9628,3913,9621,3912,9621,3869,9628,3867,9634,3866,9649,3866,9645,3857e" filled="t" fillcolor="#FFFFFF" stroked="f">
                <v:path arrowok="t"/>
                <v:fill/>
              </v:shape>
              <v:shape style="position:absolute;left:9613;top:3857;width:36;height:66" coordorigin="9613,3857" coordsize="36,66" path="m9649,3901l9640,3903,9640,3910,9634,3912,9628,3913,9647,3913,9649,3907,9649,3901e" filled="t" fillcolor="#FFFFFF" stroked="f">
                <v:path arrowok="t"/>
                <v:fill/>
              </v:shape>
              <v:shape style="position:absolute;left:9613;top:3857;width:36;height:66" coordorigin="9613,3857" coordsize="36,66" path="m9649,3866l9634,3866,9640,3866,9640,3874,9649,3873,9649,3867,9649,3866e" filled="t" fillcolor="#FFFFFF" stroked="f">
                <v:path arrowok="t"/>
                <v:fill/>
              </v:shape>
            </v:group>
            <v:group style="position:absolute;left:9612;top:3736;width:36;height:66" coordorigin="9612,3736" coordsize="36,66">
              <v:shape style="position:absolute;left:9612;top:3736;width:36;height:66" coordorigin="9612,3736" coordsize="36,66" path="m9644,3736l9616,3740,9612,3752,9612,3792,9616,3802,9645,3798,9646,3792,9627,3792,9621,3792,9621,3749,9627,3747,9633,3746,9648,3746,9644,3736e" filled="t" fillcolor="#FFFFFF" stroked="f">
                <v:path arrowok="t"/>
                <v:fill/>
              </v:shape>
              <v:shape style="position:absolute;left:9612;top:3736;width:36;height:66" coordorigin="9612,3736" coordsize="36,66" path="m9648,3746l9633,3746,9640,3746,9640,3790,9633,3792,9627,3792,9646,3792,9648,3787,9648,3747,9648,3746e" filled="t" fillcolor="#FFFFFF" stroked="f">
                <v:path arrowok="t"/>
                <v:fill/>
              </v:shape>
            </v:group>
            <v:group style="position:absolute;left:9740;top:3720;width:34;height:65" coordorigin="9740,3720" coordsize="34,65">
              <v:shape style="position:absolute;left:9740;top:3720;width:34;height:65" coordorigin="9740,3720" coordsize="34,65" path="m9774,3725l9766,3725,9770,3729,9770,3740,9769,3743,9761,3751,9754,3755,9744,3763,9741,3768,9741,3785,9775,3781,9775,3780,9745,3780,9745,3769,9747,3766,9751,3763,9756,3758,9764,3754,9769,3749,9773,3745,9775,3741,9775,3726,9774,3725e" filled="t" fillcolor="#FFFFFF" stroked="f">
                <v:path arrowok="t"/>
                <v:fill/>
              </v:shape>
              <v:shape style="position:absolute;left:9740;top:3720;width:34;height:65" coordorigin="9740,3720" coordsize="34,65" path="m9775,3776l9745,3780,9775,3780,9775,3776e" filled="t" fillcolor="#FFFFFF" stroked="f">
                <v:path arrowok="t"/>
                <v:fill/>
              </v:shape>
              <v:shape style="position:absolute;left:9740;top:3720;width:34;height:65" coordorigin="9740,3720" coordsize="34,65" path="m9768,3720l9748,3723,9740,3730,9740,3739,9745,3739,9745,3732,9751,3727,9766,3725,9774,3725,9768,3720e" filled="t" fillcolor="#FFFFFF" stroked="f">
                <v:path arrowok="t"/>
                <v:fill/>
              </v:shape>
            </v:group>
            <v:group style="position:absolute;left:9742;top:3840;width:32;height:66" coordorigin="9742,3840" coordsize="32,66">
              <v:shape style="position:absolute;left:9742;top:3840;width:32;height:66" coordorigin="9742,3840" coordsize="32,66" path="m9771,3840l9744,3844,9742,3855,9742,3896,9744,3906,9771,3903,9772,3900,9754,3900,9746,3899,9746,3850,9754,3847,9762,3846,9773,3846,9771,3840e" filled="t" fillcolor="#FFFFFF" stroked="f">
                <v:path arrowok="t"/>
                <v:fill/>
              </v:shape>
              <v:shape style="position:absolute;left:9742;top:3840;width:32;height:66" coordorigin="9742,3840" coordsize="32,66" path="m9773,3846l9762,3846,9769,3847,9769,3897,9762,3899,9754,3900,9772,3900,9774,3892,9774,3850,9773,3846e" filled="t" fillcolor="#FFFFFF" stroked="f">
                <v:path arrowok="t"/>
                <v:fill/>
              </v:shape>
            </v:group>
            <v:group style="position:absolute;left:9742;top:3962;width:32;height:64" coordorigin="9742,3962" coordsize="32,64">
              <v:shape style="position:absolute;left:9742;top:3962;width:32;height:64" coordorigin="9742,3962" coordsize="32,64" path="m9762,3972l9754,3972,9754,4016,9742,4018,9742,4026,9774,4022,9774,4015,9762,4015,9762,3972e" filled="t" fillcolor="#FFFFFF" stroked="f">
                <v:path arrowok="t"/>
                <v:fill/>
              </v:shape>
              <v:shape style="position:absolute;left:9742;top:3962;width:32;height:64" coordorigin="9742,3962" coordsize="32,64" path="m9774,4014l9762,4015,9774,4015,9774,4014e" filled="t" fillcolor="#FFFFFF" stroked="f">
                <v:path arrowok="t"/>
                <v:fill/>
              </v:shape>
              <v:shape style="position:absolute;left:9742;top:3962;width:32;height:64" coordorigin="9742,3962" coordsize="32,64" path="m9762,3962l9745,3966,9745,3973,9754,3972,9762,3972,9762,3962e" filled="t" fillcolor="#FFFFFF" stroked="f">
                <v:path arrowok="t"/>
                <v:fill/>
              </v:shape>
            </v:group>
            <v:group style="position:absolute;left:9457;top:4400;width:374;height:109" coordorigin="9457,4400" coordsize="374,109">
              <v:shape style="position:absolute;left:9457;top:4400;width:374;height:109" coordorigin="9457,4400" coordsize="374,109" path="m9466,4447l9457,4448,9457,4509,9466,4508,9466,4447e" filled="t" fillcolor="#FFFFFF" stroked="f">
                <v:path arrowok="t"/>
                <v:fill/>
              </v:shape>
              <v:shape style="position:absolute;left:9457;top:4400;width:374;height:109" coordorigin="9457,4400" coordsize="374,109" path="m9497,4443l9488,4444,9488,4505,9497,4504,9497,4461,9506,4461,9497,4443e" filled="t" fillcolor="#FFFFFF" stroked="f">
                <v:path arrowok="t"/>
                <v:fill/>
              </v:shape>
              <v:shape style="position:absolute;left:9457;top:4400;width:374;height:109" coordorigin="9457,4400" coordsize="374,109" path="m9506,4461l9497,4461,9515,4501,9524,4500,9524,4483,9516,4483,9506,4461e" filled="t" fillcolor="#FFFFFF" stroked="f">
                <v:path arrowok="t"/>
                <v:fill/>
              </v:shape>
              <v:shape style="position:absolute;left:9457;top:4400;width:374;height:109" coordorigin="9457,4400" coordsize="374,109" path="m9524,4439l9516,4440,9516,4483,9524,4483,9524,4439e" filled="t" fillcolor="#FFFFFF" stroked="f">
                <v:path arrowok="t"/>
                <v:fill/>
              </v:shape>
              <v:shape style="position:absolute;left:9457;top:4400;width:374;height:109" coordorigin="9457,4400" coordsize="374,109" path="m9564,4444l9555,4444,9555,4496,9564,4495,9564,4444e" filled="t" fillcolor="#FFFFFF" stroked="f">
                <v:path arrowok="t"/>
                <v:fill/>
              </v:shape>
              <v:shape style="position:absolute;left:9457;top:4400;width:374;height:109" coordorigin="9457,4400" coordsize="374,109" path="m9578,4432l9541,4437,9541,4445,9555,4444,9564,4444,9564,4443,9578,4441,9578,4432e" filled="t" fillcolor="#FFFFFF" stroked="f">
                <v:path arrowok="t"/>
                <v:fill/>
              </v:shape>
              <v:shape style="position:absolute;left:9457;top:4400;width:374;height:109" coordorigin="9457,4400" coordsize="374,109" path="m9631,4426l9596,4430,9596,4491,9631,4486,9631,4482,9605,4482,9605,4462,9629,4459,9629,4454,9605,4454,9605,4437,9631,4434,9631,4426e" filled="t" fillcolor="#FFFFFF" stroked="f">
                <v:path arrowok="t"/>
                <v:fill/>
              </v:shape>
              <v:shape style="position:absolute;left:9457;top:4400;width:374;height:109" coordorigin="9457,4400" coordsize="374,109" path="m9631,4478l9605,4482,9631,4482,9631,4478e" filled="t" fillcolor="#FFFFFF" stroked="f">
                <v:path arrowok="t"/>
                <v:fill/>
              </v:shape>
              <v:shape style="position:absolute;left:9457;top:4400;width:374;height:109" coordorigin="9457,4400" coordsize="374,109" path="m9629,4450l9605,4454,9629,4454,9629,4450e" filled="t" fillcolor="#FFFFFF" stroked="f">
                <v:path arrowok="t"/>
                <v:fill/>
              </v:shape>
              <v:shape style="position:absolute;left:9457;top:4400;width:374;height:109" coordorigin="9457,4400" coordsize="374,109" path="m9683,4419l9650,4423,9650,4484,9658,4483,9658,4458,9666,4457,9676,4457,9675,4455,9684,4451,9684,4450,9658,4450,9658,4430,9672,4428,9686,4428,9683,4419e" filled="t" fillcolor="#FFFFFF" stroked="f">
                <v:path arrowok="t"/>
                <v:fill/>
              </v:shape>
              <v:shape style="position:absolute;left:9457;top:4400;width:374;height:109" coordorigin="9457,4400" coordsize="374,109" path="m9676,4457l9666,4457,9678,4480,9688,4479,9676,4457e" filled="t" fillcolor="#FFFFFF" stroked="f">
                <v:path arrowok="t"/>
                <v:fill/>
              </v:shape>
              <v:shape style="position:absolute;left:9457;top:4400;width:374;height:109" coordorigin="9457,4400" coordsize="374,109" path="m9686,4428l9672,4428,9677,4429,9677,4446,9672,4448,9658,4450,9684,4450,9686,4442,9686,4429,9686,4428e" filled="t" fillcolor="#FFFFFF" stroked="f">
                <v:path arrowok="t"/>
                <v:fill/>
              </v:shape>
              <v:shape style="position:absolute;left:9457;top:4400;width:374;height:109" coordorigin="9457,4400" coordsize="374,109" path="m9716,4414l9707,4416,9707,4476,9716,4475,9716,4414e" filled="t" fillcolor="#FFFFFF" stroked="f">
                <v:path arrowok="t"/>
                <v:fill/>
              </v:shape>
              <v:shape style="position:absolute;left:9457;top:4400;width:374;height:109" coordorigin="9457,4400" coordsize="374,109" path="m9768,4407l9740,4411,9736,4422,9736,4462,9740,4473,9768,4469,9770,4463,9751,4463,9745,4463,9745,4420,9751,4418,9754,4417,9757,4417,9772,4417,9768,4407e" filled="t" fillcolor="#FFFFFF" stroked="f">
                <v:path arrowok="t"/>
                <v:fill/>
              </v:shape>
              <v:shape style="position:absolute;left:9457;top:4400;width:374;height:109" coordorigin="9457,4400" coordsize="374,109" path="m9772,4417l9757,4417,9764,4417,9764,4461,9757,4462,9751,4463,9770,4463,9772,4458,9772,4418,9772,4417e" filled="t" fillcolor="#FFFFFF" stroked="f">
                <v:path arrowok="t"/>
                <v:fill/>
              </v:shape>
              <v:shape style="position:absolute;left:9457;top:4400;width:374;height:109" coordorigin="9457,4400" coordsize="374,109" path="m9827,4400l9794,4404,9794,4465,9802,4464,9802,4439,9810,4438,9820,4438,9819,4436,9828,4432,9828,4431,9802,4431,9802,4412,9815,4410,9829,4410,9827,4400e" filled="t" fillcolor="#FFFFFF" stroked="f">
                <v:path arrowok="t"/>
                <v:fill/>
              </v:shape>
              <v:shape style="position:absolute;left:9457;top:4400;width:374;height:109" coordorigin="9457,4400" coordsize="374,109" path="m9820,4438l9810,4438,9822,4462,9832,4460,9820,4438e" filled="t" fillcolor="#FFFFFF" stroked="f">
                <v:path arrowok="t"/>
                <v:fill/>
              </v:shape>
              <v:shape style="position:absolute;left:9457;top:4400;width:374;height:109" coordorigin="9457,4400" coordsize="374,109" path="m9829,4410l9815,4410,9821,4410,9821,4428,9816,4429,9802,4431,9828,4431,9830,4424,9829,4410,9829,4410e" filled="t" fillcolor="#FFFFFF" stroked="f">
                <v:path arrowok="t"/>
                <v:fill/>
              </v:shape>
            </v:group>
            <v:group style="position:absolute;left:9457;top:4353;width:9;height:62" coordorigin="9457,4353" coordsize="9,62">
              <v:shape style="position:absolute;left:9457;top:4353;width:9;height:62" coordorigin="9457,4353" coordsize="9,62" path="m9466,4353l9457,4354,9457,4415,9466,4414,9466,4353e" filled="t" fillcolor="#FFFFFF" stroked="f">
                <v:path arrowok="t"/>
                <v:fill/>
              </v:shape>
            </v:group>
            <v:group style="position:absolute;left:9488;top:4349;width:18;height:62" coordorigin="9488,4349" coordsize="18,62">
              <v:shape style="position:absolute;left:9488;top:4349;width:18;height:62" coordorigin="9488,4349" coordsize="18,62" path="m9497,4349l9488,4350,9488,4411,9497,4410,9497,4368,9506,4368,9497,4349e" filled="t" fillcolor="#FFFFFF" stroked="f">
                <v:path arrowok="t"/>
                <v:fill/>
              </v:shape>
            </v:group>
            <v:group style="position:absolute;left:9497;top:4368;width:28;height:40" coordorigin="9497,4368" coordsize="28,40">
              <v:shape style="position:absolute;left:9497;top:4368;width:28;height:40" coordorigin="9497,4368" coordsize="28,40" path="m9506,4368l9497,4368,9515,4407,9524,4406,9524,4389,9516,4389,9506,4368e" filled="t" fillcolor="#FFFFFF" stroked="f">
                <v:path arrowok="t"/>
                <v:fill/>
              </v:shape>
            </v:group>
            <v:group style="position:absolute;left:9516;top:4345;width:8;height:44" coordorigin="9516,4345" coordsize="8,44">
              <v:shape style="position:absolute;left:9516;top:4345;width:8;height:44" coordorigin="9516,4345" coordsize="8,44" path="m9524,4345l9516,4346,9516,4389,9524,4389,9524,4345e" filled="t" fillcolor="#FFFFFF" stroked="f">
                <v:path arrowok="t"/>
                <v:fill/>
              </v:shape>
            </v:group>
            <v:group style="position:absolute;left:9546;top:4341;width:18;height:62" coordorigin="9546,4341" coordsize="18,62">
              <v:shape style="position:absolute;left:9546;top:4341;width:18;height:62" coordorigin="9546,4341" coordsize="18,62" path="m9555,4341l9546,4343,9546,4403,9554,4402,9554,4360,9564,4360,9555,4341e" filled="t" fillcolor="#FFFFFF" stroked="f">
                <v:path arrowok="t"/>
                <v:fill/>
              </v:shape>
            </v:group>
            <v:group style="position:absolute;left:9554;top:4360;width:28;height:40" coordorigin="9554,4360" coordsize="28,40">
              <v:shape style="position:absolute;left:9554;top:4360;width:28;height:40" coordorigin="9554,4360" coordsize="28,40" path="m9564,4360l9554,4360,9573,4400,9582,4399,9582,4382,9574,4382,9564,4360e" filled="t" fillcolor="#FFFFFF" stroked="f">
                <v:path arrowok="t"/>
                <v:fill/>
              </v:shape>
            </v:group>
            <v:group style="position:absolute;left:9574;top:4338;width:8;height:44" coordorigin="9574,4338" coordsize="8,44">
              <v:shape style="position:absolute;left:9574;top:4338;width:8;height:44" coordorigin="9574,4338" coordsize="8,44" path="m9582,4338l9574,4339,9574,4382,9582,4382,9582,4338e" filled="t" fillcolor="#FFFFFF" stroked="f">
                <v:path arrowok="t"/>
                <v:fill/>
              </v:shape>
            </v:group>
            <v:group style="position:absolute;left:9603;top:4331;width:35;height:66" coordorigin="9603,4331" coordsize="35,66">
              <v:shape style="position:absolute;left:9603;top:4331;width:35;height:66" coordorigin="9603,4331" coordsize="35,66" path="m9635,4331l9606,4334,9603,4346,9603,4386,9607,4396,9635,4393,9637,4387,9618,4387,9611,4386,9611,4343,9618,4341,9624,4340,9638,4340,9635,4331e" filled="t" fillcolor="#FFFFFF" stroked="f">
                <v:path arrowok="t"/>
                <v:fill/>
              </v:shape>
            </v:group>
            <v:group style="position:absolute;left:9618;top:4340;width:21;height:46" coordorigin="9618,4340" coordsize="21,46">
              <v:shape style="position:absolute;left:9618;top:4340;width:21;height:46" coordorigin="9618,4340" coordsize="21,46" path="m9638,4340l9624,4340,9630,4340,9630,4384,9624,4386,9618,4387,9637,4387,9639,4381,9638,4341,9638,4340e" filled="t" fillcolor="#FFFFFF" stroked="f">
                <v:path arrowok="t"/>
                <v:fill/>
              </v:shape>
            </v:group>
            <v:group style="position:absolute;left:9655;top:4327;width:30;height:60" coordorigin="9655,4327" coordsize="30,60">
              <v:shape style="position:absolute;left:9655;top:4327;width:30;height:60" coordorigin="9655,4327" coordsize="30,60" path="m9664,4327l9655,4328,9671,4387,9683,4386,9685,4378,9677,4378,9664,4327e" filled="t" fillcolor="#FFFFFF" stroked="f">
                <v:path arrowok="t"/>
                <v:fill/>
              </v:shape>
            </v:group>
            <v:group style="position:absolute;left:9677;top:4323;width:22;height:55" coordorigin="9677,4323" coordsize="22,55">
              <v:shape style="position:absolute;left:9677;top:4323;width:22;height:55" coordorigin="9677,4323" coordsize="22,55" path="m9698,4323l9690,4324,9677,4378,9685,4378,9698,4323e" filled="t" fillcolor="#FFFFFF" stroked="f">
                <v:path arrowok="t"/>
                <v:fill/>
              </v:shape>
            </v:group>
            <v:group style="position:absolute;left:9708;top:4318;width:41;height:65" coordorigin="9708,4318" coordsize="41,65">
              <v:shape style="position:absolute;left:9708;top:4318;width:41;height:65" coordorigin="9708,4318" coordsize="41,65" path="m9737,4318l9724,4319,9708,4382,9717,4381,9721,4364,9740,4362,9749,4362,9747,4356,9723,4356,9731,4328,9739,4328,9737,4318e" filled="t" fillcolor="#FFFFFF" stroked="f">
                <v:path arrowok="t"/>
                <v:fill/>
              </v:shape>
            </v:group>
            <v:group style="position:absolute;left:9740;top:4362;width:13;height:16" coordorigin="9740,4362" coordsize="13,16">
              <v:shape style="position:absolute;left:9740;top:4362;width:13;height:16" coordorigin="9740,4362" coordsize="13,16" path="m9749,4362l9740,4362,9744,4378,9753,4377,9749,4362e" filled="t" fillcolor="#FFFFFF" stroked="f">
                <v:path arrowok="t"/>
                <v:fill/>
              </v:shape>
            </v:group>
            <v:group style="position:absolute;left:9723;top:4328;width:24;height:28" coordorigin="9723,4328" coordsize="24,28">
              <v:shape style="position:absolute;left:9723;top:4328;width:24;height:28" coordorigin="9723,4328" coordsize="24,28" path="m9739,4328l9731,4328,9738,4354,9723,4356,9747,4356,9739,4328e" filled="t" fillcolor="#FFFFFF" stroked="f">
                <v:path arrowok="t"/>
                <v:fill/>
              </v:shape>
            </v:group>
            <v:group style="position:absolute;left:9777;top:4321;width:8;height:53" coordorigin="9777,4321" coordsize="8,53">
              <v:shape style="position:absolute;left:9777;top:4321;width:8;height:53" coordorigin="9777,4321" coordsize="8,53" path="m9785,4321l9777,4321,9777,4374,9785,4372,9785,4321e" filled="t" fillcolor="#FFFFFF" stroked="f">
                <v:path arrowok="t"/>
                <v:fill/>
              </v:shape>
            </v:group>
            <v:group style="position:absolute;left:9762;top:4310;width:38;height:13" coordorigin="9762,4310" coordsize="38,13">
              <v:shape style="position:absolute;left:9762;top:4310;width:38;height:13" coordorigin="9762,4310" coordsize="38,13" path="m9800,4310l9762,4315,9762,4323,9777,4321,9785,4321,9785,4320,9800,4318,9800,4310e" filled="t" fillcolor="#FFFFFF" stroked="f">
                <v:path arrowok="t"/>
                <v:fill/>
              </v:shape>
            </v:group>
            <v:group style="position:absolute;left:9818;top:4306;width:9;height:62" coordorigin="9818,4306" coordsize="9,62">
              <v:shape style="position:absolute;left:9818;top:4306;width:9;height:62" coordorigin="9818,4306" coordsize="9,62" path="m9826,4306l9818,4307,9818,4368,9826,4367,9826,4306e" filled="t" fillcolor="#FFFFFF" stroked="f">
                <v:path arrowok="t"/>
                <v:fill/>
              </v:shape>
            </v:group>
            <v:group style="position:absolute;left:9845;top:4303;width:30;height:60" coordorigin="9845,4303" coordsize="30,60">
              <v:shape style="position:absolute;left:9845;top:4303;width:30;height:60" coordorigin="9845,4303" coordsize="30,60" path="m9853,4303l9845,4304,9860,4363,9872,4361,9874,4354,9866,4354,9853,4303e" filled="t" fillcolor="#FFFFFF" stroked="f">
                <v:path arrowok="t"/>
                <v:fill/>
              </v:shape>
            </v:group>
            <v:group style="position:absolute;left:9866;top:4298;width:22;height:55" coordorigin="9866,4298" coordsize="22,55">
              <v:shape style="position:absolute;left:9866;top:4298;width:22;height:55" coordorigin="9866,4298" coordsize="22,55" path="m9888,4298l9879,4299,9866,4354,9874,4354,9888,4298e" filled="t" fillcolor="#FFFFFF" stroked="f">
                <v:path arrowok="t"/>
                <v:fill/>
              </v:shape>
            </v:group>
            <v:group style="position:absolute;left:9904;top:4292;width:34;height:65" coordorigin="9904,4292" coordsize="34,65">
              <v:shape style="position:absolute;left:9904;top:4292;width:34;height:65" coordorigin="9904,4292" coordsize="34,65" path="m9938,4292l9904,4296,9904,4357,9938,4353,9938,4348,9912,4348,9912,4328,9936,4325,9936,4320,9912,4320,9912,4303,9938,4300,9938,4292e" filled="t" fillcolor="#FFFFFF" stroked="f">
                <v:path arrowok="t"/>
                <v:fill/>
              </v:shape>
            </v:group>
            <v:group style="position:absolute;left:9912;top:4344;width:26;height:3" coordorigin="9912,4344" coordsize="26,3">
              <v:shape style="position:absolute;left:9912;top:4344;width:26;height:3" coordorigin="9912,4344" coordsize="26,3" path="m9938,4344l9912,4348,9938,4348,9938,4344e" filled="t" fillcolor="#FFFFFF" stroked="f">
                <v:path arrowok="t"/>
                <v:fill/>
              </v:shape>
            </v:group>
            <v:group style="position:absolute;left:9912;top:4317;width:24;height:3" coordorigin="9912,4317" coordsize="24,3">
              <v:shape style="position:absolute;left:9912;top:4317;width:24;height:3" coordorigin="9912,4317" coordsize="24,3" path="m9936,4317l9912,4320,9936,4320,9936,4317e" filled="t" fillcolor="#FFFFFF" stroked="f">
                <v:path arrowok="t"/>
                <v:fill/>
              </v:shape>
            </v:group>
            <v:group style="position:absolute;left:9665;top:4629;width:348;height:92" coordorigin="9665,4629" coordsize="348,92">
              <v:shape style="position:absolute;left:9665;top:4629;width:348;height:92" coordorigin="9665,4629" coordsize="348,92" path="m9674,4706l9665,4707,9666,4717,9671,4720,9681,4720,9691,4719,9699,4714,9699,4713,9677,4713,9674,4711,9674,4706e" filled="t" fillcolor="#231F20" stroked="f">
                <v:path arrowok="t"/>
                <v:fill/>
              </v:shape>
              <v:shape style="position:absolute;left:9665;top:4629;width:348;height:92" coordorigin="9665,4629" coordsize="348,92" path="m9691,4674l9674,4676,9666,4681,9666,4696,9670,4699,9680,4700,9683,4700,9687,4701,9689,4702,9691,4703,9691,4710,9686,4712,9677,4713,9699,4713,9699,4698,9695,4695,9686,4693,9681,4693,9678,4692,9676,4692,9674,4691,9674,4685,9678,4683,9687,4682,9698,4682,9698,4678,9691,4674e" filled="t" fillcolor="#231F20" stroked="f">
                <v:path arrowok="t"/>
                <v:fill/>
              </v:shape>
              <v:shape style="position:absolute;left:9665;top:4629;width:348;height:92" coordorigin="9665,4629" coordsize="348,92" path="m9698,4682l9687,4682,9690,4684,9690,4688,9699,4687,9698,4682e" filled="t" fillcolor="#231F20" stroked="f">
                <v:path arrowok="t"/>
                <v:fill/>
              </v:shape>
              <v:shape style="position:absolute;left:9665;top:4629;width:348;height:92" coordorigin="9665,4629" coordsize="348,92" path="m9738,4668l9718,4670,9711,4677,9711,4710,9718,4716,9737,4713,9743,4707,9721,4707,9719,4703,9719,4696,9745,4692,9745,4688,9719,4688,9719,4681,9722,4677,9735,4676,9745,4676,9745,4673,9738,4668e" filled="t" fillcolor="#231F20" stroked="f">
                <v:path arrowok="t"/>
                <v:fill/>
              </v:shape>
              <v:shape style="position:absolute;left:9665;top:4629;width:348;height:92" coordorigin="9665,4629" coordsize="348,92" path="m9745,4697l9736,4698,9736,4703,9732,4706,9721,4707,9743,4707,9744,4707,9745,4697e" filled="t" fillcolor="#231F20" stroked="f">
                <v:path arrowok="t"/>
                <v:fill/>
              </v:shape>
              <v:shape style="position:absolute;left:9665;top:4629;width:348;height:92" coordorigin="9665,4629" coordsize="348,92" path="m9745,4676l9735,4676,9737,4680,9737,4685,9719,4688,9745,4688,9745,4676e" filled="t" fillcolor="#231F20" stroked="f">
                <v:path arrowok="t"/>
                <v:fill/>
              </v:shape>
              <v:shape style="position:absolute;left:9665;top:4629;width:348;height:92" coordorigin="9665,4629" coordsize="348,92" path="m9766,4649l9758,4650,9758,4706,9763,4709,9773,4708,9773,4701,9768,4701,9766,4700,9766,4649e" filled="t" fillcolor="#231F20" stroked="f">
                <v:path arrowok="t"/>
                <v:fill/>
              </v:shape>
              <v:shape style="position:absolute;left:9665;top:4629;width:348;height:92" coordorigin="9665,4629" coordsize="348,92" path="m9773,4700l9768,4701,9773,4701,9773,4700e" filled="t" fillcolor="#231F20" stroked="f">
                <v:path arrowok="t"/>
                <v:fill/>
              </v:shape>
              <v:shape style="position:absolute;left:9665;top:4629;width:348;height:92" coordorigin="9665,4629" coordsize="348,92" path="m9809,4658l9789,4661,9782,4668,9782,4701,9789,4707,9808,4704,9814,4698,9792,4698,9790,4694,9790,4686,9816,4683,9816,4679,9790,4679,9790,4672,9794,4668,9806,4667,9816,4667,9816,4664,9809,4658e" filled="t" fillcolor="#231F20" stroked="f">
                <v:path arrowok="t"/>
                <v:fill/>
              </v:shape>
              <v:shape style="position:absolute;left:9665;top:4629;width:348;height:92" coordorigin="9665,4629" coordsize="348,92" path="m9816,4688l9808,4689,9807,4694,9804,4697,9792,4698,9814,4698,9815,4697,9816,4688e" filled="t" fillcolor="#231F20" stroked="f">
                <v:path arrowok="t"/>
                <v:fill/>
              </v:shape>
              <v:shape style="position:absolute;left:9665;top:4629;width:348;height:92" coordorigin="9665,4629" coordsize="348,92" path="m9816,4667l9806,4667,9808,4671,9808,4676,9790,4679,9816,4679,9816,4667e" filled="t" fillcolor="#231F20" stroked="f">
                <v:path arrowok="t"/>
                <v:fill/>
              </v:shape>
              <v:shape style="position:absolute;left:9665;top:4629;width:348;height:92" coordorigin="9665,4629" coordsize="348,92" path="m9855,4652l9836,4655,9829,4662,9829,4695,9836,4701,9855,4698,9861,4692,9839,4692,9837,4688,9837,4666,9841,4662,9852,4661,9862,4661,9862,4657,9855,4652e" filled="t" fillcolor="#231F20" stroked="f">
                <v:path arrowok="t"/>
                <v:fill/>
              </v:shape>
              <v:shape style="position:absolute;left:9665;top:4629;width:348;height:92" coordorigin="9665,4629" coordsize="348,92" path="m9863,4682l9855,4683,9854,4688,9851,4691,9839,4692,9861,4692,9862,4691,9863,4682e" filled="t" fillcolor="#231F20" stroked="f">
                <v:path arrowok="t"/>
                <v:fill/>
              </v:shape>
              <v:shape style="position:absolute;left:9665;top:4629;width:348;height:92" coordorigin="9665,4629" coordsize="348,92" path="m9862,4661l9852,4661,9854,4664,9855,4668,9863,4667,9862,4661e" filled="t" fillcolor="#231F20" stroked="f">
                <v:path arrowok="t"/>
                <v:fill/>
              </v:shape>
              <v:shape style="position:absolute;left:9665;top:4629;width:348;height:92" coordorigin="9665,4629" coordsize="348,92" path="m9887,4658l9879,4658,9879,4691,9884,4693,9896,4692,9896,4685,9888,4685,9887,4684,9887,4658e" filled="t" fillcolor="#231F20" stroked="f">
                <v:path arrowok="t"/>
                <v:fill/>
              </v:shape>
              <v:shape style="position:absolute;left:9665;top:4629;width:348;height:92" coordorigin="9665,4629" coordsize="348,92" path="m9896,4684l9888,4685,9896,4685,9896,4684e" filled="t" fillcolor="#231F20" stroked="f">
                <v:path arrowok="t"/>
                <v:fill/>
              </v:shape>
              <v:shape style="position:absolute;left:9665;top:4629;width:348;height:92" coordorigin="9665,4629" coordsize="348,92" path="m9887,4633l9879,4634,9879,4650,9871,4651,9871,4659,9879,4658,9887,4658,9887,4657,9896,4656,9896,4649,9887,4649,9887,4633e" filled="t" fillcolor="#231F20" stroked="f">
                <v:path arrowok="t"/>
                <v:fill/>
              </v:shape>
              <v:shape style="position:absolute;left:9665;top:4629;width:348;height:92" coordorigin="9665,4629" coordsize="348,92" path="m9896,4648l9887,4649,9896,4649,9896,4648e" filled="t" fillcolor="#231F20" stroked="f">
                <v:path arrowok="t"/>
                <v:fill/>
              </v:shape>
              <v:shape style="position:absolute;left:9665;top:4629;width:348;height:92" coordorigin="9665,4629" coordsize="348,92" path="m9917,4645l9909,4646,9909,4690,9917,4689,9917,4645e" filled="t" fillcolor="#231F20" stroked="f">
                <v:path arrowok="t"/>
                <v:fill/>
              </v:shape>
              <v:shape style="position:absolute;left:9665;top:4629;width:348;height:92" coordorigin="9665,4629" coordsize="348,92" path="m9918,4629l9908,4630,9908,4641,9918,4639,9918,4629e" filled="t" fillcolor="#231F20" stroked="f">
                <v:path arrowok="t"/>
                <v:fill/>
              </v:shape>
              <v:shape style="position:absolute;left:9665;top:4629;width:348;height:92" coordorigin="9665,4629" coordsize="348,92" path="m9959,4639l9939,4642,9932,4649,9932,4682,9939,4687,9959,4685,9965,4679,9942,4679,9940,4675,9940,4652,9944,4649,9956,4647,9966,4647,9966,4644,9959,4639e" filled="t" fillcolor="#231F20" stroked="f">
                <v:path arrowok="t"/>
                <v:fill/>
              </v:shape>
              <v:shape style="position:absolute;left:9665;top:4629;width:348;height:92" coordorigin="9665,4629" coordsize="348,92" path="m9966,4647l9956,4647,9958,4651,9958,4674,9955,4677,9942,4679,9965,4679,9966,4677,9966,4647e" filled="t" fillcolor="#231F20" stroked="f">
                <v:path arrowok="t"/>
                <v:fill/>
              </v:shape>
              <v:shape style="position:absolute;left:9665;top:4629;width:348;height:92" coordorigin="9665,4629" coordsize="348,92" path="m9989,4636l9980,4637,9980,4681,9989,4680,9989,4646,9993,4642,10005,4641,10014,4641,10014,4638,9989,4638,9989,4636e" filled="t" fillcolor="#231F20" stroked="f">
                <v:path arrowok="t"/>
                <v:fill/>
              </v:shape>
              <v:shape style="position:absolute;left:9665;top:4629;width:348;height:92" coordorigin="9665,4629" coordsize="348,92" path="m10014,4641l10005,4641,10006,4645,10006,4678,10014,4677,10014,4641e" filled="t" fillcolor="#231F20" stroked="f">
                <v:path arrowok="t"/>
                <v:fill/>
              </v:shape>
              <v:shape style="position:absolute;left:9665;top:4629;width:348;height:92" coordorigin="9665,4629" coordsize="348,92" path="m10008,4633l9995,4634,9991,4636,9989,4638,10014,4638,10014,4638,10008,4633e" filled="t" fillcolor="#231F20" stroked="f">
                <v:path arrowok="t"/>
                <v:fill/>
              </v:shape>
            </v:group>
            <v:group style="position:absolute;left:9740;top:4081;width:36;height:67" coordorigin="9740,4081" coordsize="36,67">
              <v:shape style="position:absolute;left:9740;top:4081;width:36;height:67" coordorigin="9740,4081" coordsize="36,67" path="m9749,4128l9741,4130,9740,4136,9744,4147,9771,4144,9772,4138,9753,4138,9748,4137,9749,4128e" filled="t" fillcolor="#FFFFFF" stroked="f">
                <v:path arrowok="t"/>
                <v:fill/>
              </v:shape>
              <v:shape style="position:absolute;left:9740;top:4081;width:36;height:67" coordorigin="9740,4081" coordsize="36,67" path="m9774,4119l9766,4119,9765,4135,9761,4137,9753,4138,9772,4138,9774,4133,9774,4119e" filled="t" fillcolor="#FFFFFF" stroked="f">
                <v:path arrowok="t"/>
                <v:fill/>
              </v:shape>
              <v:shape style="position:absolute;left:9740;top:4081;width:36;height:67" coordorigin="9740,4081" coordsize="36,67" path="m9772,4081l9741,4115,9744,4125,9761,4123,9764,4121,9766,4119,9774,4119,9775,4116,9754,4116,9749,4115,9750,4093,9757,4091,9763,4090,9776,4090,9772,4081e" filled="t" fillcolor="#FFFFFF" stroked="f">
                <v:path arrowok="t"/>
                <v:fill/>
              </v:shape>
              <v:shape style="position:absolute;left:9740;top:4081;width:36;height:67" coordorigin="9740,4081" coordsize="36,67" path="m9776,4090l9763,4090,9768,4090,9767,4113,9760,4115,9754,4116,9775,4116,9776,4093,9776,4090e" filled="t" fillcolor="#FFFFFF" stroked="f">
                <v:path arrowok="t"/>
                <v:fill/>
              </v:shape>
            </v:group>
            <v:group style="position:absolute;left:9740;top:4081;width:36;height:67" coordorigin="9740,4081" coordsize="36,67">
              <v:shape style="position:absolute;left:9740;top:4081;width:36;height:67" coordorigin="9740,4081" coordsize="36,67" path="m9749,4128l9741,4130,9740,4136,9744,4147,9771,4144,9772,4138,9753,4138,9748,4137,9749,4128e" filled="t" fillcolor="#FFFFFF" stroked="f">
                <v:path arrowok="t"/>
                <v:fill/>
              </v:shape>
              <v:shape style="position:absolute;left:9740;top:4081;width:36;height:67" coordorigin="9740,4081" coordsize="36,67" path="m9774,4119l9766,4119,9765,4135,9761,4137,9753,4138,9772,4138,9774,4133,9774,4119e" filled="t" fillcolor="#FFFFFF" stroked="f">
                <v:path arrowok="t"/>
                <v:fill/>
              </v:shape>
              <v:shape style="position:absolute;left:9740;top:4081;width:36;height:67" coordorigin="9740,4081" coordsize="36,67" path="m9772,4081l9741,4115,9744,4125,9761,4123,9764,4121,9766,4119,9774,4119,9775,4116,9754,4116,9749,4115,9750,4093,9757,4091,9763,4090,9776,4090,9772,4081e" filled="t" fillcolor="#FFFFFF" stroked="f">
                <v:path arrowok="t"/>
                <v:fill/>
              </v:shape>
              <v:shape style="position:absolute;left:9740;top:4081;width:36;height:67" coordorigin="9740,4081" coordsize="36,67" path="m9776,4090l9763,4090,9768,4090,9767,4113,9760,4115,9754,4116,9775,4116,9776,4093,9776,4090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6.772278pt;margin-top:201.092712pt;width:38.181864pt;height:35.607299pt;mso-position-horizontal-relative:page;mso-position-vertical-relative:page;z-index:-524" coordorigin="10335,4022" coordsize="764,712">
            <v:group style="position:absolute;left:10345;top:4032;width:104;height:109" coordorigin="10345,4032" coordsize="104,109">
              <v:shape style="position:absolute;left:10345;top:4032;width:104;height:109" coordorigin="10345,4032" coordsize="104,109" path="m10404,4032l10378,4036,10360,4047,10349,4064,10345,4086,10346,4090,10351,4113,10364,4129,10383,4138,10408,4141,10428,4139,10447,4133,10449,4131,10449,4117,10415,4117,10398,4116,10382,4105,10377,4080,10388,4059,10407,4054,10448,4054,10449,4051,10446,4040,10431,4034,10404,4032e" filled="t" fillcolor="#231F20" stroked="f">
                <v:path arrowok="t"/>
                <v:fill/>
              </v:shape>
              <v:shape style="position:absolute;left:10345;top:4032;width:104;height:109" coordorigin="10345,4032" coordsize="104,109" path="m10449,4084l10408,4084,10406,4089,10407,4096,10408,4101,10425,4101,10425,4114,10422,4116,10415,4117,10449,4117,10449,4084e" filled="t" fillcolor="#231F20" stroked="f">
                <v:path arrowok="t"/>
                <v:fill/>
              </v:shape>
              <v:shape style="position:absolute;left:10345;top:4032;width:104;height:109" coordorigin="10345,4032" coordsize="104,109" path="m10448,4054l10418,4054,10430,4058,10438,4066,10445,4061,10448,4054e" filled="t" fillcolor="#231F20" stroked="f">
                <v:path arrowok="t"/>
                <v:fill/>
              </v:shape>
            </v:group>
            <v:group style="position:absolute;left:10462;top:4034;width:99;height:105" coordorigin="10462,4034" coordsize="99,105">
              <v:shape style="position:absolute;left:10462;top:4034;width:99;height:105" coordorigin="10462,4034" coordsize="99,105" path="m10557,4034l10464,4034,10462,4042,10462,4049,10464,4057,10479,4057,10479,4137,10481,4139,10559,4139,10561,4131,10561,4123,10559,4116,10508,4116,10508,4099,10552,4099,10553,4091,10553,4084,10552,4076,10508,4076,10508,4057,10557,4057,10558,4049,10558,4042,10557,4034e" filled="t" fillcolor="#231F20" stroked="f">
                <v:path arrowok="t"/>
                <v:fill/>
              </v:shape>
            </v:group>
            <v:group style="position:absolute;left:10571;top:4034;width:117;height:107" coordorigin="10571,4034" coordsize="117,107">
              <v:shape style="position:absolute;left:10571;top:4034;width:117;height:107" coordorigin="10571,4034" coordsize="117,107" path="m10642,4034l10573,4034,10571,4042,10571,4049,10573,4057,10588,4057,10588,4136,10590,4139,10599,4140,10609,4140,10617,4139,10617,4102,10664,4102,10667,4096,10677,4081,10677,4079,10617,4079,10617,4057,10678,4057,10679,4055,10665,4040,10642,4034e" filled="t" fillcolor="#231F20" stroked="f">
                <v:path arrowok="t"/>
                <v:fill/>
              </v:shape>
              <v:shape style="position:absolute;left:10571;top:4034;width:117;height:107" coordorigin="10571,4034" coordsize="117,107" path="m10664,4102l10629,4102,10636,4118,10649,4133,10673,4140,10679,4140,10682,4139,10687,4138,10688,4130,10688,4123,10687,4117,10668,4117,10661,4111,10664,4102e" filled="t" fillcolor="#231F20" stroked="f">
                <v:path arrowok="t"/>
                <v:fill/>
              </v:shape>
              <v:shape style="position:absolute;left:10571;top:4034;width:117;height:107" coordorigin="10571,4034" coordsize="117,107" path="m10687,4115l10680,4117,10687,4117,10687,4115e" filled="t" fillcolor="#231F20" stroked="f">
                <v:path arrowok="t"/>
                <v:fill/>
              </v:shape>
              <v:shape style="position:absolute;left:10571;top:4034;width:117;height:107" coordorigin="10571,4034" coordsize="117,107" path="m10678,4057l10646,4057,10651,4060,10651,4075,10647,4079,10677,4079,10678,4057e" filled="t" fillcolor="#231F20" stroked="f">
                <v:path arrowok="t"/>
                <v:fill/>
              </v:shape>
            </v:group>
            <v:group style="position:absolute;left:10694;top:4032;width:140;height:108" coordorigin="10694,4032" coordsize="140,108">
              <v:shape style="position:absolute;left:10694;top:4032;width:140;height:108" coordorigin="10694,4032" coordsize="140,108" path="m10834,4077l10804,4077,10805,4077,10804,4107,10804,4139,10814,4140,10824,4140,10834,4139,10834,4077e" filled="t" fillcolor="#231F20" stroked="f">
                <v:path arrowok="t"/>
                <v:fill/>
              </v:shape>
              <v:shape style="position:absolute;left:10694;top:4032;width:140;height:108" coordorigin="10694,4032" coordsize="140,108" path="m10717,4033l10697,4034,10694,4042,10695,4049,10697,4057,10712,4057,10712,4136,10714,4139,10723,4140,10732,4140,10740,4139,10740,4107,10739,4078,10740,4078,10771,4078,10758,4057,10737,4033,10717,4033e" filled="t" fillcolor="#231F20" stroked="f">
                <v:path arrowok="t"/>
                <v:fill/>
              </v:shape>
              <v:shape style="position:absolute;left:10694;top:4032;width:140;height:108" coordorigin="10694,4032" coordsize="140,108" path="m10771,4078l10740,4078,10770,4122,10775,4122,10802,4080,10773,4080,10771,4078e" filled="t" fillcolor="#231F20" stroked="f">
                <v:path arrowok="t"/>
                <v:fill/>
              </v:shape>
              <v:shape style="position:absolute;left:10694;top:4032;width:140;height:108" coordorigin="10694,4032" coordsize="140,108" path="m10824,4032l10813,4032,10802,4034,10788,4057,10774,4080,10802,4080,10804,4077,10834,4077,10834,4034,10824,4032e" filled="t" fillcolor="#231F20" stroked="f">
                <v:path arrowok="t"/>
                <v:fill/>
              </v:shape>
            </v:group>
            <v:group style="position:absolute;left:10850;top:4033;width:114;height:107" coordorigin="10850,4033" coordsize="114,107">
              <v:shape style="position:absolute;left:10850;top:4033;width:114;height:107" coordorigin="10850,4033" coordsize="114,107" path="m10924,4033l10888,4033,10850,4136,10852,4139,10861,4140,10868,4140,10877,4139,10884,4118,10957,4118,10949,4094,10892,4094,10905,4057,10935,4057,10927,4036,10924,4033e" filled="t" fillcolor="#231F20" stroked="f">
                <v:path arrowok="t"/>
                <v:fill/>
              </v:shape>
              <v:shape style="position:absolute;left:10850;top:4033;width:114;height:107" coordorigin="10850,4033" coordsize="114,107" path="m10957,4118l10926,4118,10933,4139,10943,4140,10953,4140,10963,4139,10964,4137,10957,4118e" filled="t" fillcolor="#231F20" stroked="f">
                <v:path arrowok="t"/>
                <v:fill/>
              </v:shape>
              <v:shape style="position:absolute;left:10850;top:4033;width:114;height:107" coordorigin="10850,4033" coordsize="114,107" path="m10935,4057l10906,4057,10918,4094,10949,4094,10935,4057e" filled="t" fillcolor="#231F20" stroked="f">
                <v:path arrowok="t"/>
                <v:fill/>
              </v:shape>
            </v:group>
            <v:group style="position:absolute;left:10966;top:4033;width:115;height:107" coordorigin="10966,4033" coordsize="115,107">
              <v:shape style="position:absolute;left:10966;top:4033;width:115;height:107" coordorigin="10966,4033" coordsize="115,107" path="m11037,4075l11010,4075,11048,4139,11058,4140,11069,4140,11079,4139,11079,4095,11052,4095,11037,4075e" filled="t" fillcolor="#231F20" stroked="f">
                <v:path arrowok="t"/>
                <v:fill/>
              </v:shape>
              <v:shape style="position:absolute;left:10966;top:4033;width:115;height:107" coordorigin="10966,4033" coordsize="115,107" path="m10987,4033l10967,4034,10966,4042,10966,4049,10967,4057,10982,4057,10982,4136,10985,4139,10993,4140,11001,4140,11010,4139,11010,4102,11009,4075,11037,4075,11007,4033,10987,4033e" filled="t" fillcolor="#231F20" stroked="f">
                <v:path arrowok="t"/>
                <v:fill/>
              </v:shape>
              <v:shape style="position:absolute;left:10966;top:4033;width:115;height:107" coordorigin="10966,4033" coordsize="115,107" path="m11069,4033l11059,4033,11051,4034,11051,4069,11053,4095,11079,4095,11079,4055,11080,4036,11078,4034,11069,4033e" filled="t" fillcolor="#231F20" stroked="f">
                <v:path arrowok="t"/>
                <v:fill/>
              </v:shape>
            </v:group>
            <v:group style="position:absolute;left:10348;top:4162;width:80;height:185" coordorigin="10348,4162" coordsize="80,185">
              <v:shape style="position:absolute;left:10348;top:4162;width:80;height:185" coordorigin="10348,4162" coordsize="80,185" path="m10390,4162l10370,4162,10350,4163,10348,4183,10350,4203,10376,4204,10376,4341,10388,4347,10409,4347,10428,4346,10428,4167,10410,4162,10390,4162e" filled="t" fillcolor="#231F20" stroked="f">
                <v:path arrowok="t"/>
                <v:fill/>
              </v:shape>
            </v:group>
            <v:group style="position:absolute;left:10449;top:4161;width:199;height:186" coordorigin="10449,4161" coordsize="199,186">
              <v:shape style="position:absolute;left:10449;top:4161;width:199;height:186" coordorigin="10449,4161" coordsize="199,186" path="m10576,4235l10525,4235,10606,4347,10626,4347,10646,4346,10646,4270,10598,4270,10576,4235e" filled="t" fillcolor="#231F20" stroked="f">
                <v:path arrowok="t"/>
                <v:fill/>
              </v:shape>
              <v:shape style="position:absolute;left:10449;top:4161;width:199;height:186" coordorigin="10449,4161" coordsize="199,186" path="m10491,4161l10471,4162,10451,4163,10449,4183,10451,4203,10477,4204,10477,4341,10486,4346,10506,4347,10525,4346,10525,4282,10523,4235,10576,4235,10531,4163,10511,4162,10491,4161e" filled="t" fillcolor="#231F20" stroked="f">
                <v:path arrowok="t"/>
                <v:fill/>
              </v:shape>
              <v:shape style="position:absolute;left:10449;top:4161;width:199;height:186" coordorigin="10449,4161" coordsize="199,186" path="m10616,4162l10597,4163,10597,4224,10600,4270,10646,4270,10646,4200,10648,4167,10637,4162,10616,4162e" filled="t" fillcolor="#231F20" stroked="f">
                <v:path arrowok="t"/>
                <v:fill/>
              </v:shape>
            </v:group>
            <v:group style="position:absolute;left:10667;top:4161;width:199;height:186" coordorigin="10667,4161" coordsize="199,186">
              <v:shape style="position:absolute;left:10667;top:4161;width:199;height:186" coordorigin="10667,4161" coordsize="199,186" path="m10795,4235l10743,4235,10824,4347,10844,4347,10864,4346,10864,4270,10817,4270,10795,4235e" filled="t" fillcolor="#231F20" stroked="f">
                <v:path arrowok="t"/>
                <v:fill/>
              </v:shape>
              <v:shape style="position:absolute;left:10667;top:4161;width:199;height:186" coordorigin="10667,4161" coordsize="199,186" path="m10709,4161l10689,4162,10669,4163,10667,4183,10669,4203,10695,4204,10696,4341,10704,4346,10724,4347,10744,4346,10744,4282,10742,4235,10795,4235,10749,4163,10729,4162,10709,4161e" filled="t" fillcolor="#231F20" stroked="f">
                <v:path arrowok="t"/>
                <v:fill/>
              </v:shape>
              <v:shape style="position:absolute;left:10667;top:4161;width:199;height:186" coordorigin="10667,4161" coordsize="199,186" path="m10835,4162l10815,4163,10815,4224,10818,4270,10864,4270,10864,4200,10866,4167,10855,4162,10835,4162e" filled="t" fillcolor="#231F20" stroked="f">
                <v:path arrowok="t"/>
                <v:fill/>
              </v:shape>
            </v:group>
            <v:group style="position:absolute;left:10891;top:4161;width:198;height:187" coordorigin="10891,4161" coordsize="198,187">
              <v:shape style="position:absolute;left:10891;top:4161;width:198;height:187" coordorigin="10891,4161" coordsize="198,187" path="m10967,4161l10910,4193,10891,4254,10891,4263,10929,4331,11004,4349,11026,4344,11045,4336,11061,4324,11074,4308,10981,4308,10966,4301,10955,4288,10949,4265,10949,4232,10958,4215,10976,4205,11003,4202,11075,4202,11063,4188,11046,4176,11025,4168,10998,4163,10967,4161e" filled="t" fillcolor="#231F20" stroked="f">
                <v:path arrowok="t"/>
                <v:fill/>
              </v:shape>
              <v:shape style="position:absolute;left:10891;top:4161;width:198;height:187" coordorigin="10891,4161" coordsize="198,187" path="m11075,4202l11003,4202,11021,4211,11032,4229,11035,4255,11033,4275,11024,4293,11007,4304,10981,4308,11074,4308,11082,4288,11088,4264,11089,4237,11084,4219,11076,4202,11075,4202e" filled="t" fillcolor="#231F20" stroked="f">
                <v:path arrowok="t"/>
                <v:fill/>
              </v:shape>
            </v:group>
            <v:group style="position:absolute;left:10346;top:4368;width:140;height:126" coordorigin="10346,4368" coordsize="140,126">
              <v:shape style="position:absolute;left:10346;top:4368;width:140;height:126" coordorigin="10346,4368" coordsize="140,126" path="m10368,4368l10348,4369,10346,4378,10346,4387,10348,4396,10365,4397,10400,4489,10402,4491,10414,4493,10429,4493,10440,4491,10455,4453,10421,4453,10412,4424,10388,4369,10368,4368e" filled="t" fillcolor="#231F20" stroked="f">
                <v:path arrowok="t"/>
                <v:fill/>
              </v:shape>
              <v:shape style="position:absolute;left:10346;top:4368;width:140;height:126" coordorigin="10346,4368" coordsize="140,126" path="m10461,4368l10451,4369,10432,4424,10423,4453,10455,4453,10486,4372,10484,4369,10473,4368,10461,4368e" filled="t" fillcolor="#231F20" stroked="f">
                <v:path arrowok="t"/>
                <v:fill/>
              </v:shape>
            </v:group>
            <v:group style="position:absolute;left:10478;top:4368;width:134;height:125" coordorigin="10478,4368" coordsize="134,125">
              <v:shape style="position:absolute;left:10478;top:4368;width:134;height:125" coordorigin="10478,4368" coordsize="134,125" path="m10564,4368l10523,4368,10478,4489,10481,4491,10492,4493,10499,4493,10510,4491,10519,4467,10604,4467,10594,4440,10528,4440,10542,4396,10578,4396,10569,4372,10564,4368e" filled="t" fillcolor="#231F20" stroked="f">
                <v:path arrowok="t"/>
                <v:fill/>
              </v:shape>
              <v:shape style="position:absolute;left:10478;top:4368;width:134;height:125" coordorigin="10478,4368" coordsize="134,125" path="m10604,4467l10567,4467,10575,4491,10587,4493,10599,4493,10611,4491,10612,4489,10604,4467e" filled="t" fillcolor="#231F20" stroked="f">
                <v:path arrowok="t"/>
                <v:fill/>
              </v:shape>
              <v:shape style="position:absolute;left:10478;top:4368;width:134;height:125" coordorigin="10478,4368" coordsize="134,125" path="m10578,4396l10543,4396,10558,4440,10594,4440,10578,4396e" filled="t" fillcolor="#231F20" stroked="f">
                <v:path arrowok="t"/>
                <v:fill/>
              </v:shape>
            </v:group>
            <v:group style="position:absolute;left:10603;top:4369;width:74;height:124" coordorigin="10603,4369" coordsize="74,124">
              <v:shape style="position:absolute;left:10603;top:4369;width:74;height:124" coordorigin="10603,4369" coordsize="74,124" path="m10677,4396l10642,4396,10642,4489,10645,4491,10655,4493,10667,4493,10677,4491,10677,4396e" filled="t" fillcolor="#231F20" stroked="f">
                <v:path arrowok="t"/>
                <v:fill/>
              </v:shape>
              <v:shape style="position:absolute;left:10603;top:4369;width:74;height:124" coordorigin="10603,4369" coordsize="74,124" path="m10714,4369l10605,4369,10603,4378,10603,4387,10605,4396,10714,4396,10716,4387,10716,4378,10714,4369e" filled="t" fillcolor="#231F20" stroked="f">
                <v:path arrowok="t"/>
                <v:fill/>
              </v:shape>
            </v:group>
            <v:group style="position:absolute;left:10728;top:4368;width:54;height:125" coordorigin="10728,4368" coordsize="54,125">
              <v:shape style="position:absolute;left:10728;top:4368;width:54;height:125" coordorigin="10728,4368" coordsize="54,125" path="m10750,4368l10730,4369,10728,4378,10728,4387,10730,4396,10747,4397,10747,4489,10750,4491,10761,4493,10772,4493,10782,4491,10782,4372,10770,4369,10750,4368e" filled="t" fillcolor="#231F20" stroked="f">
                <v:path arrowok="t"/>
                <v:fill/>
              </v:shape>
            </v:group>
            <v:group style="position:absolute;left:10805;top:4368;width:134;height:124" coordorigin="10805,4368" coordsize="134,124">
              <v:shape style="position:absolute;left:10805;top:4368;width:134;height:124" coordorigin="10805,4368" coordsize="134,124" path="m10856,4368l10834,4376,10818,4389,10808,4408,10805,4430,10806,4440,10861,4490,10892,4492,10912,4483,10927,4469,10928,4466,10871,4466,10855,4462,10846,4445,10844,4415,10856,4400,10880,4395,10928,4395,10925,4390,10909,4378,10886,4370,10856,4368e" filled="t" fillcolor="#231F20" stroked="f">
                <v:path arrowok="t"/>
                <v:fill/>
              </v:shape>
              <v:shape style="position:absolute;left:10805;top:4368;width:134;height:124" coordorigin="10805,4368" coordsize="134,124" path="m10928,4395l10880,4395,10896,4407,10902,4430,10901,4441,10892,4460,10871,4466,10928,4466,10936,4449,10939,4425,10934,4406,10928,4395e" filled="t" fillcolor="#231F20" stroked="f">
                <v:path arrowok="t"/>
                <v:fill/>
              </v:shape>
            </v:group>
            <v:group style="position:absolute;left:10948;top:4368;width:134;height:125" coordorigin="10948,4368" coordsize="134,125">
              <v:shape style="position:absolute;left:10948;top:4368;width:134;height:125" coordorigin="10948,4368" coordsize="134,125" path="m11029,4418l10999,4418,11044,4491,11056,4493,11068,4493,11080,4491,11080,4441,11048,4441,11029,4418e" filled="t" fillcolor="#231F20" stroked="f">
                <v:path arrowok="t"/>
                <v:fill/>
              </v:shape>
              <v:shape style="position:absolute;left:10948;top:4368;width:134;height:125" coordorigin="10948,4368" coordsize="134,125" path="m10969,4368l10949,4369,10948,4378,10948,4387,10949,4396,10967,4397,10967,4489,10970,4491,10980,4493,10989,4493,10999,4491,10999,4449,10998,4418,11029,4418,10989,4368,10969,4368e" filled="t" fillcolor="#231F20" stroked="f">
                <v:path arrowok="t"/>
                <v:fill/>
              </v:shape>
              <v:shape style="position:absolute;left:10948;top:4368;width:134;height:125" coordorigin="10948,4368" coordsize="134,125" path="m11068,4368l11057,4368,11047,4369,11047,4410,11049,4441,11080,4441,11080,4394,11081,4372,11079,4369,11068,4368e" filled="t" fillcolor="#231F20" stroked="f">
                <v:path arrowok="t"/>
                <v:fill/>
              </v:shape>
            </v:group>
            <v:group style="position:absolute;left:10350;top:4514;width:95;height:89" coordorigin="10350,4514" coordsize="95,89">
              <v:shape style="position:absolute;left:10350;top:4514;width:95;height:89" coordorigin="10350,4514" coordsize="95,89" path="m10412,4514l10382,4514,10350,4600,10352,4602,10360,4603,10365,4603,10373,4602,10379,4585,10440,4585,10433,4565,10386,4565,10396,4534,10421,4534,10415,4517,10412,4514e" filled="t" fillcolor="#231F20" stroked="f">
                <v:path arrowok="t"/>
                <v:fill/>
              </v:shape>
              <v:shape style="position:absolute;left:10350;top:4514;width:95;height:89" coordorigin="10350,4514" coordsize="95,89" path="m10440,4585l10414,4585,10420,4602,10428,4603,10437,4603,10445,4602,10446,4600,10440,4585e" filled="t" fillcolor="#231F20" stroked="f">
                <v:path arrowok="t"/>
                <v:fill/>
              </v:shape>
              <v:shape style="position:absolute;left:10350;top:4514;width:95;height:89" coordorigin="10350,4514" coordsize="95,89" path="m10421,4534l10397,4534,10407,4565,10433,4565,10421,4534e" filled="t" fillcolor="#231F20" stroked="f">
                <v:path arrowok="t"/>
                <v:fill/>
              </v:shape>
            </v:group>
            <v:group style="position:absolute;left:10440;top:4514;width:145;height:90" coordorigin="10440,4514" coordsize="145,90">
              <v:shape style="position:absolute;left:10440;top:4514;width:145;height:90" coordorigin="10440,4514" coordsize="145,90" path="m10540,4549l10517,4549,10519,4557,10521,4567,10522,4575,10529,4602,10540,4604,10551,4604,10562,4602,10569,4579,10546,4579,10544,4570,10543,4562,10540,4549e" filled="t" fillcolor="#231F20" stroked="f">
                <v:path arrowok="t"/>
                <v:fill/>
              </v:shape>
              <v:shape style="position:absolute;left:10440;top:4514;width:145;height:90" coordorigin="10440,4514" coordsize="145,90" path="m10466,4514l10450,4514,10441,4515,10440,4521,10440,4528,10441,4534,10454,4535,10471,4600,10473,4602,10483,4603,10495,4603,10505,4602,10510,4578,10490,4578,10488,4570,10487,4562,10485,4554,10475,4515,10466,4514e" filled="t" fillcolor="#231F20" stroked="f">
                <v:path arrowok="t"/>
                <v:fill/>
              </v:shape>
              <v:shape style="position:absolute;left:10440;top:4514;width:145;height:90" coordorigin="10440,4514" coordsize="145,90" path="m10575,4514l10569,4514,10561,4515,10552,4554,10550,4563,10549,4571,10547,4579,10569,4579,10585,4517,10583,4515,10575,4514e" filled="t" fillcolor="#231F20" stroked="f">
                <v:path arrowok="t"/>
                <v:fill/>
              </v:shape>
              <v:shape style="position:absolute;left:10440;top:4514;width:145;height:90" coordorigin="10440,4514" coordsize="145,90" path="m10522,4514l10513,4514,10504,4516,10493,4563,10492,4571,10491,4578,10510,4578,10511,4575,10513,4567,10515,4557,10516,4549,10540,4549,10531,4516,10522,4514e" filled="t" fillcolor="#231F20" stroked="f">
                <v:path arrowok="t"/>
                <v:fill/>
              </v:shape>
            </v:group>
            <v:group style="position:absolute;left:10584;top:4514;width:95;height:89" coordorigin="10584,4514" coordsize="95,89">
              <v:shape style="position:absolute;left:10584;top:4514;width:95;height:89" coordorigin="10584,4514" coordsize="95,89" path="m10646,4514l10616,4514,10584,4600,10586,4602,10594,4603,10599,4603,10607,4602,10613,4585,10674,4585,10667,4565,10620,4565,10630,4534,10655,4534,10649,4517,10646,4514e" filled="t" fillcolor="#231F20" stroked="f">
                <v:path arrowok="t"/>
                <v:fill/>
              </v:shape>
              <v:shape style="position:absolute;left:10584;top:4514;width:95;height:89" coordorigin="10584,4514" coordsize="95,89" path="m10674,4585l10648,4585,10654,4602,10662,4603,10671,4603,10679,4602,10680,4600,10674,4585e" filled="t" fillcolor="#231F20" stroked="f">
                <v:path arrowok="t"/>
                <v:fill/>
              </v:shape>
              <v:shape style="position:absolute;left:10584;top:4514;width:95;height:89" coordorigin="10584,4514" coordsize="95,89" path="m10655,4534l10631,4534,10641,4565,10667,4565,10655,4534e" filled="t" fillcolor="#231F20" stroked="f">
                <v:path arrowok="t"/>
                <v:fill/>
              </v:shape>
            </v:group>
            <v:group style="position:absolute;left:10680;top:4515;width:98;height:89" coordorigin="10680,4515" coordsize="98,89">
              <v:shape style="position:absolute;left:10680;top:4515;width:98;height:89" coordorigin="10680,4515" coordsize="98,89" path="m10739,4515l10681,4515,10680,4521,10680,4528,10681,4534,10694,4535,10694,4600,10696,4602,10703,4604,10712,4603,10719,4602,10719,4572,10752,4572,10751,4571,10765,4566,10772,4557,10772,4552,10719,4552,10719,4534,10768,4534,10761,4522,10739,4515e" filled="t" fillcolor="#231F20" stroked="f">
                <v:path arrowok="t"/>
                <v:fill/>
              </v:shape>
              <v:shape style="position:absolute;left:10680;top:4515;width:98;height:89" coordorigin="10680,4515" coordsize="98,89" path="m10752,4572l10728,4572,10731,4579,10742,4595,10765,4603,10770,4603,10773,4603,10776,4602,10778,4595,10778,4589,10777,4584,10761,4584,10755,4579,10752,4572e" filled="t" fillcolor="#231F20" stroked="f">
                <v:path arrowok="t"/>
                <v:fill/>
              </v:shape>
              <v:shape style="position:absolute;left:10680;top:4515;width:98;height:89" coordorigin="10680,4515" coordsize="98,89" path="m10776,4582l10771,4584,10777,4584,10776,4582e" filled="t" fillcolor="#231F20" stroked="f">
                <v:path arrowok="t"/>
                <v:fill/>
              </v:shape>
              <v:shape style="position:absolute;left:10680;top:4515;width:98;height:89" coordorigin="10680,4515" coordsize="98,89" path="m10768,4534l10742,4534,10746,4537,10746,4549,10743,4552,10772,4552,10771,4540,10768,4534e" filled="t" fillcolor="#231F20" stroked="f">
                <v:path arrowok="t"/>
                <v:fill/>
              </v:shape>
            </v:group>
            <v:group style="position:absolute;left:10782;top:4515;width:96;height:87" coordorigin="10782,4515" coordsize="96,87">
              <v:shape style="position:absolute;left:10782;top:4515;width:96;height:87" coordorigin="10782,4515" coordsize="96,87" path="m10848,4515l10783,4515,10782,4520,10782,4528,10783,4534,10796,4534,10796,4600,10798,4602,10847,4602,10854,4599,10863,4593,10870,4583,10821,4583,10821,4534,10871,4534,10857,4520,10854,4519,10848,4515e" filled="t" fillcolor="#231F20" stroked="f">
                <v:path arrowok="t"/>
                <v:fill/>
              </v:shape>
              <v:shape style="position:absolute;left:10782;top:4515;width:96;height:87" coordorigin="10782,4515" coordsize="96,87" path="m10871,4534l10836,4534,10841,4536,10849,4543,10851,4548,10851,4567,10850,4573,10846,4577,10843,4581,10837,4583,10870,4583,10874,4577,10878,4555,10872,4535,10871,4534e" filled="t" fillcolor="#231F20" stroked="f">
                <v:path arrowok="t"/>
                <v:fill/>
              </v:shape>
            </v:group>
            <v:group style="position:absolute;left:10904;top:4499;width:25;height:38" coordorigin="10904,4499" coordsize="25,38">
              <v:shape style="position:absolute;left:10904;top:4499;width:25;height:38" coordorigin="10904,4499" coordsize="25,38" path="m10922,4499l10913,4504,10904,4511,10904,4532,10910,4537,10925,4537,10929,4533,10929,4520,10927,4518,10916,4518,10916,4515,10927,4507,10927,4503,10925,4501,10922,4499e" filled="t" fillcolor="#231F20" stroked="f">
                <v:path arrowok="t"/>
                <v:fill/>
              </v:shape>
              <v:shape style="position:absolute;left:10904;top:4499;width:25;height:38" coordorigin="10904,4499" coordsize="25,38" path="m10925,4517l10918,4517,10916,4517,10916,4518,10927,4518,10925,4517e" filled="t" fillcolor="#231F20" stroked="f">
                <v:path arrowok="t"/>
                <v:fill/>
              </v:shape>
            </v:group>
            <v:group style="position:absolute;left:10935;top:4513;width:69;height:90" coordorigin="10935,4513" coordsize="69,90">
              <v:shape style="position:absolute;left:10935;top:4513;width:69;height:90" coordorigin="10935,4513" coordsize="69,90" path="m11002,4585l10936,4585,10935,4590,10935,4596,10936,4602,11002,4602,11003,4596,11003,4590,11002,4585e" filled="t" fillcolor="#231F20" stroked="f">
                <v:path arrowok="t"/>
                <v:fill/>
              </v:shape>
              <v:shape style="position:absolute;left:10935;top:4513;width:69;height:90" coordorigin="10935,4513" coordsize="69,90" path="m10982,4541l10958,4541,10958,4585,10982,4585,10982,4541e" filled="t" fillcolor="#231F20" stroked="f">
                <v:path arrowok="t"/>
                <v:fill/>
              </v:shape>
              <v:shape style="position:absolute;left:10935;top:4513;width:69;height:90" coordorigin="10935,4513" coordsize="69,90" path="m10975,4513l10969,4513,10962,4514,10959,4523,10955,4523,10938,4523,10937,4529,10937,4536,10938,4542,10946,4542,10952,4542,10958,4541,10982,4541,10982,4514,10975,4513e" filled="t" fillcolor="#231F20" stroked="f">
                <v:path arrowok="t"/>
                <v:fill/>
              </v:shape>
            </v:group>
            <v:group style="position:absolute;left:11010;top:4514;width:73;height:90" coordorigin="11010,4514" coordsize="73,90">
              <v:shape style="position:absolute;left:11010;top:4514;width:73;height:90" coordorigin="11010,4514" coordsize="73,90" path="m11017,4580l11014,4585,11013,4592,11014,4600,11024,4603,11032,4604,11049,4603,11067,4595,11074,4585,11033,4585,11025,4583,11017,4580e" filled="t" fillcolor="#231F20" stroked="f">
                <v:path arrowok="t"/>
                <v:fill/>
              </v:shape>
              <v:shape style="position:absolute;left:11010;top:4514;width:73;height:90" coordorigin="11010,4514" coordsize="73,90" path="m11081,4565l11059,4565,11059,4566,11058,4580,11050,4585,11074,4585,11079,4578,11081,4565e" filled="t" fillcolor="#231F20" stroked="f">
                <v:path arrowok="t"/>
                <v:fill/>
              </v:shape>
              <v:shape style="position:absolute;left:11010;top:4514;width:73;height:90" coordorigin="11010,4514" coordsize="73,90" path="m11035,4514l11017,4525,11010,4546,11019,4566,11039,4573,11048,4573,11055,4570,11059,4565,11081,4565,11082,4556,11037,4556,11035,4550,11035,4536,11039,4531,11077,4531,11063,4518,11035,4514e" filled="t" fillcolor="#231F20" stroked="f">
                <v:path arrowok="t"/>
                <v:fill/>
              </v:shape>
              <v:shape style="position:absolute;left:11010;top:4514;width:73;height:90" coordorigin="11010,4514" coordsize="73,90" path="m11077,4531l11052,4531,11055,4533,11057,4537,11058,4539,11058,4541,11058,4550,11055,4556,11082,4556,11083,4551,11078,4531,11077,4531e" filled="t" fillcolor="#231F20" stroked="f">
                <v:path arrowok="t"/>
                <v:fill/>
              </v:shape>
            </v:group>
            <v:group style="position:absolute;left:10347;top:4624;width:178;height:100" coordorigin="10347,4624" coordsize="178,100">
              <v:shape style="position:absolute;left:10347;top:4624;width:178;height:100" coordorigin="10347,4624" coordsize="178,100" path="m10368,4625l10348,4626,10347,4634,10347,4641,10348,4649,10363,4650,10384,4724,10428,4724,10433,4704,10408,4704,10406,4694,10404,4684,10402,4675,10388,4626,10368,4625e" filled="t" fillcolor="#7E612A" stroked="f">
                <v:path arrowok="t"/>
                <v:fill/>
              </v:shape>
              <v:shape style="position:absolute;left:10347;top:4624;width:178;height:100" coordorigin="10347,4624" coordsize="178,100" path="m10469,4667l10441,4667,10443,4678,10446,4690,10448,4700,10454,4724,10499,4724,10504,4704,10477,4704,10475,4694,10473,4684,10469,4667e" filled="t" fillcolor="#7E612A" stroked="f">
                <v:path arrowok="t"/>
                <v:fill/>
              </v:shape>
              <v:shape style="position:absolute;left:10347;top:4624;width:178;height:100" coordorigin="10347,4624" coordsize="178,100" path="m10512,4624l10505,4624,10495,4626,10484,4675,10481,4684,10480,4694,10478,4704,10504,4704,10525,4628,10522,4626,10512,4624e" filled="t" fillcolor="#7E612A" stroked="f">
                <v:path arrowok="t"/>
                <v:fill/>
              </v:shape>
              <v:shape style="position:absolute;left:10347;top:4624;width:178;height:100" coordorigin="10347,4624" coordsize="178,100" path="m10448,4625l10436,4625,10425,4627,10412,4684,10411,4694,10409,4704,10433,4704,10434,4700,10436,4690,10438,4677,10440,4667,10469,4667,10459,4627,10448,4625e" filled="t" fillcolor="#7E612A" stroked="f">
                <v:path arrowok="t"/>
                <v:fill/>
              </v:shape>
            </v:group>
            <v:group style="position:absolute;left:10533;top:4625;width:47;height:99" coordorigin="10533,4625" coordsize="47,99">
              <v:shape style="position:absolute;left:10533;top:4625;width:47;height:99" coordorigin="10533,4625" coordsize="47,99" path="m10555,4625l10535,4626,10533,4634,10533,4641,10535,4649,10550,4650,10550,4724,10581,4724,10581,4628,10575,4626,10555,4625e" filled="t" fillcolor="#7E612A" stroked="f">
                <v:path arrowok="t"/>
                <v:fill/>
              </v:shape>
            </v:group>
            <v:group style="position:absolute;left:10595;top:4625;width:117;height:99" coordorigin="10595,4625" coordsize="117,99">
              <v:shape style="position:absolute;left:10595;top:4625;width:117;height:99" coordorigin="10595,4625" coordsize="117,99" path="m10668,4668l10640,4668,10674,4724,10711,4724,10711,4689,10683,4689,10668,4668e" filled="t" fillcolor="#7E612A" stroked="f">
                <v:path arrowok="t"/>
                <v:fill/>
              </v:shape>
              <v:shape style="position:absolute;left:10595;top:4625;width:117;height:99" coordorigin="10595,4625" coordsize="117,99" path="m10617,4625l10597,4626,10595,4634,10595,4641,10597,4649,10612,4650,10612,4724,10640,4724,10640,4696,10639,4668,10668,4668,10637,4625,10617,4625e" filled="t" fillcolor="#7E612A" stroked="f">
                <v:path arrowok="t"/>
                <v:fill/>
              </v:shape>
              <v:shape style="position:absolute;left:10595;top:4625;width:117;height:99" coordorigin="10595,4625" coordsize="117,99" path="m10701,4625l10691,4625,10682,4626,10682,4662,10684,4689,10711,4689,10711,4648,10712,4628,10710,4626,10701,4625e" filled="t" fillcolor="#7E612A" stroked="f">
                <v:path arrowok="t"/>
                <v:fill/>
              </v:shape>
            </v:group>
            <v:group style="position:absolute;left:10726;top:4625;width:117;height:99" coordorigin="10726,4625" coordsize="117,99">
              <v:shape style="position:absolute;left:10726;top:4625;width:117;height:99" coordorigin="10726,4625" coordsize="117,99" path="m10799,4668l10771,4668,10805,4724,10842,4724,10842,4689,10814,4689,10799,4668e" filled="t" fillcolor="#7E612A" stroked="f">
                <v:path arrowok="t"/>
                <v:fill/>
              </v:shape>
              <v:shape style="position:absolute;left:10726;top:4625;width:117;height:99" coordorigin="10726,4625" coordsize="117,99" path="m10748,4625l10728,4626,10726,4634,10726,4641,10728,4649,10743,4650,10743,4724,10771,4724,10771,4696,10770,4668,10799,4668,10767,4625,10748,4625e" filled="t" fillcolor="#7E612A" stroked="f">
                <v:path arrowok="t"/>
                <v:fill/>
              </v:shape>
              <v:shape style="position:absolute;left:10726;top:4625;width:117;height:99" coordorigin="10726,4625" coordsize="117,99" path="m10832,4625l10822,4625,10813,4626,10813,4662,10815,4689,10842,4689,10842,4648,10843,4628,10841,4626,10832,4625e" filled="t" fillcolor="#7E612A" stroked="f">
                <v:path arrowok="t"/>
                <v:fill/>
              </v:shape>
            </v:group>
            <v:group style="position:absolute;left:10857;top:4626;width:101;height:98" coordorigin="10857,4626" coordsize="101,98">
              <v:shape style="position:absolute;left:10857;top:4626;width:101;height:98" coordorigin="10857,4626" coordsize="101,98" path="m10953,4626l10858,4626,10857,4634,10857,4642,10858,4649,10874,4650,10874,4724,10958,4724,10958,4717,10956,4710,10904,4710,10904,4692,10949,4692,10950,4685,10950,4677,10949,4669,10904,4669,10904,4650,10953,4650,10955,4642,10955,4634,10953,4626e" filled="t" fillcolor="#7E612A" stroked="f">
                <v:path arrowok="t"/>
                <v:fill/>
              </v:shape>
            </v:group>
            <v:group style="position:absolute;left:10966;top:4626;width:120;height:98" coordorigin="10966,4626" coordsize="120,98">
              <v:shape style="position:absolute;left:10966;top:4626;width:120;height:98" coordorigin="10966,4626" coordsize="120,98" path="m11038,4626l10968,4626,10966,4634,10966,4641,10968,4649,10983,4650,10983,4724,11013,4724,11013,4696,11062,4696,11065,4688,11074,4673,11074,4672,11013,4672,11013,4650,11075,4650,11075,4647,11062,4632,11038,4626e" filled="t" fillcolor="#7E612A" stroked="f">
                <v:path arrowok="t"/>
                <v:fill/>
              </v:shape>
              <v:shape style="position:absolute;left:10966;top:4626;width:120;height:98" coordorigin="10966,4626" coordsize="120,98" path="m11062,4696l11025,4696,11032,4713,11043,4724,11086,4724,11086,4717,11085,4710,11065,4710,11058,4704,11062,4696e" filled="t" fillcolor="#7E612A" stroked="f">
                <v:path arrowok="t"/>
                <v:fill/>
              </v:shape>
              <v:shape style="position:absolute;left:10966;top:4626;width:120;height:98" coordorigin="10966,4626" coordsize="120,98" path="m11084,4708l11077,4710,11085,4710,11084,4708e" filled="t" fillcolor="#7E612A" stroked="f">
                <v:path arrowok="t"/>
                <v:fill/>
              </v:shape>
              <v:shape style="position:absolute;left:10966;top:4626;width:120;height:98" coordorigin="10966,4626" coordsize="120,98" path="m11075,4650l11042,4650,11047,4653,11047,4668,11043,4672,11074,4672,11075,4650e" filled="t" fillcolor="#7E612A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3.098999pt;margin-top:156.997009pt;width:44.234pt;height:40.699pt;mso-position-horizontal-relative:page;mso-position-vertical-relative:page;z-index:-523" coordorigin="10262,3140" coordsize="885,814">
            <v:shape style="position:absolute;left:10964;top:3210;width:160;height:251" type="#_x0000_t75">
              <v:imagedata r:id="rId38" o:title=""/>
            </v:shape>
            <v:shape style="position:absolute;left:10457;top:3406;width:279;height:458" type="#_x0000_t75">
              <v:imagedata r:id="rId39" o:title=""/>
            </v:shape>
            <v:shape style="position:absolute;left:10725;top:3253;width:331;height:308" type="#_x0000_t75">
              <v:imagedata r:id="rId40" o:title=""/>
            </v:shape>
            <v:shape style="position:absolute;left:10325;top:3636;width:241;height:274" type="#_x0000_t75">
              <v:imagedata r:id="rId41" o:title=""/>
            </v:shape>
            <v:shape style="position:absolute;left:10478;top:3384;width:468;height:290" type="#_x0000_t75">
              <v:imagedata r:id="rId42" o:title=""/>
            </v:shape>
            <v:shape style="position:absolute;left:10730;top:3140;width:391;height:615" type="#_x0000_t75">
              <v:imagedata r:id="rId43" o:title=""/>
            </v:shape>
            <v:shape style="position:absolute;left:10969;top:3161;width:177;height:443" type="#_x0000_t75">
              <v:imagedata r:id="rId44" o:title=""/>
            </v:shape>
            <v:shape style="position:absolute;left:10262;top:3640;width:442;height:314" type="#_x0000_t75">
              <v:imagedata r:id="rId45" o:title=""/>
            </v:shape>
            <v:shape style="position:absolute;left:10311;top:3410;width:608;height:531" type="#_x0000_t75">
              <v:imagedata r:id="rId46" o:title=""/>
            </v:shape>
            <v:shape style="position:absolute;left:10482;top:3226;width:581;height:643" type="#_x0000_t75">
              <v:imagedata r:id="rId47" o:title=""/>
            </v:shape>
            <w10:wrap type="none"/>
          </v:group>
        </w:pict>
      </w:r>
      <w:r>
        <w:rPr/>
        <w:pict>
          <v:shape style="position:absolute;margin-left:276.850006pt;margin-top:637.799011pt;width:282.422pt;height:168.104pt;mso-position-horizontal-relative:page;mso-position-vertical-relative:page;z-index:-522" type="#_x0000_t75">
            <v:imagedata r:id="rId4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77.500275pt;width:114.710906pt;height:13pt;mso-position-horizontal-relative:page;mso-position-vertical-relative:page;z-index:-52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TEILUNG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17.100273pt;width:373.325214pt;height:26.2pt;mso-position-horizontal-relative:page;mso-position-vertical-relative:page;z-index:-52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Innovation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Award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2019,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dritte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Designaward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SQUARE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LINO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56.700272pt;width:386.99976pt;height:52.6pt;mso-position-horizontal-relative:page;mso-position-vertical-relative:page;z-index:-51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2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ICONIC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ARDS: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Interior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Dot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2019,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ommt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SQ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2019,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Bereich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„E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cellence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Business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Consumer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&gt;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Interior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&amp;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Living“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dritten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22.700272pt;width:525.281025pt;height:65.799900pt;mso-position-horizontal-relative:page;mso-position-vertical-relative:page;z-index:-51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27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ersten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Blick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besticht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afische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Qualität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27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Tisches.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Klarheit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geprägt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Linienführung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onstru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tionselemente.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Elemente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wurden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weiterentwic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minimalistisch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run-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quad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atischen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Tischplatte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ollholz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ollständigt.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antenprofil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erfolgt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individuellem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unsch,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abgeschrägt.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01.900269pt;width:525.275518pt;height:65.8pt;mso-position-horizontal-relative:page;mso-position-vertical-relative:page;z-index:-51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zweiten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wurden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feierlichen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Gala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Deutschen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4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echnikmuseum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Berlin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Preisträger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geehrt.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350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ertreter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Wirtschaft,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Medien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feierten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atoren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uslober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ationspreises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ormgebung,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1953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Deutschen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Bundestag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gerufen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Bundes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Deutschen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Industrie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gestiftet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wurde.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81.100189pt;width:525.275518pt;height:65.8pt;mso-position-horizontal-relative:page;mso-position-vertical-relative:page;z-index:-51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eichnet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ormgebung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zukunftsweisende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Inno-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nachhaltig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Wirkung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eigen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Mehrwert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bieten.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Insg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samt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gab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695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internationale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Einreichungen,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darunter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anchenriesen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–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Samsung,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Bosch,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Deutschen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4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–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genauso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Hidden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Champions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-ups.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60.300171pt;width:525.278963pt;height:92.2pt;mso-position-horizontal-relative:page;mso-position-vertical-relative:page;z-index:-51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»Im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Mittelpunkt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Bewertung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eingereichten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steht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entrierung.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Differenzierungsmerkmal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ard«,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erklärt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Andrej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upetz,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Hauptgeschäftsführer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ormgebung.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»Besonders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gelingt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künftigen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früh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Produk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Designentwicklung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olviert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werden.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Unternehmen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erkannt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5731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sprechende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Methoden,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optimales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7777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Produkt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entwic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eln.«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65.900146pt;width:117.647477pt;height:13pt;mso-position-horizontal-relative:page;mso-position-vertical-relative:page;z-index:-51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13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6pt;margin-top:586.070007pt;width:292.818878pt;height:219.82pt;mso-position-horizontal-relative:page;mso-position-vertical-relative:page;z-index:-512" type="#_x0000_t75">
            <v:imagedata r:id="rId49" o:title=""/>
          </v:shape>
        </w:pict>
      </w:r>
      <w:r>
        <w:rPr/>
        <w:pict>
          <v:shape style="position:absolute;margin-left:340.15799pt;margin-top:586.070007pt;width:219.118pt;height:219.82pt;mso-position-horizontal-relative:page;mso-position-vertical-relative:page;z-index:-511" type="#_x0000_t75">
            <v:imagedata r:id="rId50" o:title=""/>
          </v:shape>
        </w:pict>
      </w:r>
      <w:r>
        <w:rPr/>
        <w:pict>
          <v:shape style="position:absolute;margin-left:36pt;margin-top:340.15802pt;width:219.118pt;height:234.802877pt;mso-position-horizontal-relative:page;mso-position-vertical-relative:page;z-index:-510" type="#_x0000_t75">
            <v:imagedata r:id="rId5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24.453476pt;width:114.710906pt;height:13pt;mso-position-horizontal-relative:page;mso-position-vertical-relative:page;z-index:-50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TEILUNG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64.053482pt;width:194.97559pt;height:26.2pt;mso-position-horizontal-relative:page;mso-position-vertical-relative:page;z-index:-50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CONVERTO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BUTTERFLY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Klare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zeitlose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Eleganz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03.653473pt;width:525.275518pt;height:39.4pt;mso-position-horizontal-relative:page;mso-position-vertical-relative:page;z-index:-50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klare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Grundlage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eitlose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Eleganz.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Hinzu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ommt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beeindru-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6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ende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Funktionalität.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Dies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macht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einem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wunderschönen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sehr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aktischen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Funktionstisch.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Beinform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unterschiedlicher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Stilrichtung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ombinierba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1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56.453491pt;width:426.684197pt;height:26.2pt;mso-position-horizontal-relative:page;mso-position-vertical-relative:page;z-index:-50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Grundlänge: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140*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|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150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|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160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|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180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|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|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220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|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240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|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260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|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280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|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300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Breite: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90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|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95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|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100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96.053467pt;width:525.270024pt;height:26.2pt;mso-position-horizontal-relative:page;mso-position-vertical-relative:page;z-index:-50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Butterfl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uszugssystem: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durch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zwei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usklappplatten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zusätzlich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max.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100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erlängerbar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*nur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einer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usklappplatte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auf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90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2.622009pt;margin-top:335.653473pt;width:297.670261pt;height:79pt;mso-position-horizontal-relative:page;mso-position-vertical-relative:page;z-index:-50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beachtliche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größe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erreicht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usziehtisch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zwei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ausklappbaren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Erweite-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rungsplatten.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Tischbeine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bleiben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dieser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andlung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immer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ußenkanten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erändern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nichts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eitlosen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ormgebung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us-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ziehtisches.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2.622009pt;margin-top:428.053467pt;width:297.653518pt;height:52.6pt;mso-position-horizontal-relative:page;mso-position-vertical-relative:page;z-index:-50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Europäische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Asteiche,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ernbuche,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Amerikanischer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Ahorn,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Kirschbaum,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behandelt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pflanzlichem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2.622009pt;margin-top:494.053467pt;width:117.647477pt;height:13pt;mso-position-horizontal-relative:page;mso-position-vertical-relative:page;z-index:-50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01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80.630005pt;margin-top:578.268005pt;width:278.645pt;height:227.622pt;mso-position-horizontal-relative:page;mso-position-vertical-relative:page;z-index:-500" type="#_x0000_t75">
            <v:imagedata r:id="rId52" o:title=""/>
          </v:shape>
        </w:pict>
      </w:r>
      <w:r>
        <w:rPr/>
        <w:pict>
          <v:shape style="position:absolute;margin-left:36pt;margin-top:578.268005pt;width:236.126pt;height:227.622pt;mso-position-horizontal-relative:page;mso-position-vertical-relative:page;z-index:-499" type="#_x0000_t75">
            <v:imagedata r:id="rId53" o:title=""/>
          </v:shape>
        </w:pict>
      </w:r>
      <w:r>
        <w:rPr/>
        <w:pict>
          <v:shape style="position:absolute;margin-left:36pt;margin-top:384.264008pt;width:169.348pt;height:183.923pt;mso-position-horizontal-relative:page;mso-position-vertical-relative:page;z-index:-498" type="#_x0000_t75">
            <v:imagedata r:id="rId54" o:title=""/>
          </v:shape>
        </w:pict>
      </w:r>
      <w:r>
        <w:rPr/>
        <w:pict>
          <v:shape style="position:absolute;margin-left:389.928009pt;margin-top:384.264008pt;width:169.347559pt;height:183.923pt;mso-position-horizontal-relative:page;mso-position-vertical-relative:page;z-index:-497" type="#_x0000_t75">
            <v:imagedata r:id="rId55" o:title=""/>
          </v:shape>
        </w:pict>
      </w:r>
      <w:r>
        <w:rPr/>
        <w:pict>
          <v:shape style="position:absolute;margin-left:212.963745pt;margin-top:384.264099pt;width:169.347255pt;height:183.922916pt;mso-position-horizontal-relative:page;mso-position-vertical-relative:page;z-index:-496" type="#_x0000_t75">
            <v:imagedata r:id="rId5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12.036079pt;width:114.710906pt;height:13pt;mso-position-horizontal-relative:page;mso-position-vertical-relative:page;z-index:-49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TEILUNG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51.636078pt;width:225.72244pt;height:13pt;mso-position-horizontal-relative:page;mso-position-vertical-relative:page;z-index:-49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Couchtisch,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Beistelltisch,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Nachttisch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78.836075pt;width:525.277759pt;height:83pt;mso-position-horizontal-relative:page;mso-position-vertical-relative:page;z-index:-49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491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Kleine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Multitalente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affinierten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Einrichtungsideen.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Vielseitige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Einsatzmöglich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2" w:after="0" w:line="251" w:lineRule="auto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Servier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agen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Rädern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höhe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erstellbarer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Couchtisch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über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eugen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Obje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durchdachten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Beidseitige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Schubladen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bieten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flexiblen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kleine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Utensilien,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immer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Mott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Freie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Multifunktionalität.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ideale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Ergänzung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Ihr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ohnzimme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erbreitet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passende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Holzfarbe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gute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orti-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Wärme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76.83609pt;width:327.178365pt;height:13pt;mso-position-horizontal-relative:page;mso-position-vertical-relative:page;z-index:-49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04.036072pt;width:117.647477pt;height:13pt;mso-position-horizontal-relative:page;mso-position-vertical-relative:page;z-index:-49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90.835693pt;margin-top:35.604614pt;width:169.348pt;height:15.740383pt;mso-position-horizontal-relative:page;mso-position-vertical-relative:page;z-index:-490" coordorigin="7817,712" coordsize="3387,315">
            <v:shape style="position:absolute;left:7817;top:712;width:3387;height:315" coordorigin="7817,712" coordsize="3387,315" path="m7885,784l7817,784,7898,952,7998,952,8011,924,7947,924,7934,893,7930,883,7925,872,7920,862,7885,784e" filled="t" fillcolor="#F47920" stroked="f">
              <v:path arrowok="t"/>
              <v:fill/>
            </v:shape>
            <v:shape style="position:absolute;left:7817;top:712;width:3387;height:315" coordorigin="7817,712" coordsize="3387,315" path="m8075,784l8006,784,7973,862,7969,871,7965,881,7954,908,7948,924,8011,924,8075,784e" filled="t" fillcolor="#F47920" stroked="f">
              <v:path arrowok="t"/>
              <v:fill/>
            </v:shape>
            <v:shape style="position:absolute;left:7817;top:712;width:3387;height:315" coordorigin="7817,712" coordsize="3387,315" path="m8157,712l8093,712,8093,746,8157,746,8157,712e" filled="t" fillcolor="#F47920" stroked="f">
              <v:path arrowok="t"/>
              <v:fill/>
            </v:shape>
            <v:shape style="position:absolute;left:7817;top:712;width:3387;height:315" coordorigin="7817,712" coordsize="3387,315" path="m8157,784l8093,784,8093,952,8157,952,8157,784e" filled="t" fillcolor="#F47920" stroked="f">
              <v:path arrowok="t"/>
              <v:fill/>
            </v:shape>
            <v:shape style="position:absolute;left:7817;top:712;width:3387;height:315" coordorigin="7817,712" coordsize="3387,315" path="m8279,815l8215,815,8215,905,8218,923,8229,937,8246,946,8271,952,8308,952,8375,939,8390,922,8289,922,8279,915,8279,815e" filled="t" fillcolor="#F47920" stroked="f">
              <v:path arrowok="t"/>
              <v:fill/>
            </v:shape>
            <v:shape style="position:absolute;left:7817;top:712;width:3387;height:315" coordorigin="7817,712" coordsize="3387,315" path="m8394,887l8339,887,8339,894,8332,915,8311,922,8289,922,8390,922,8391,920,8393,910,8394,905,8394,887e" filled="t" fillcolor="#F47920" stroked="f">
              <v:path arrowok="t"/>
              <v:fill/>
            </v:shape>
            <v:shape style="position:absolute;left:7817;top:712;width:3387;height:315" coordorigin="7817,712" coordsize="3387,315" path="m8383,784l8180,784,8180,815,8383,815,8383,784e" filled="t" fillcolor="#F47920" stroked="f">
              <v:path arrowok="t"/>
              <v:fill/>
            </v:shape>
            <v:shape style="position:absolute;left:7817;top:712;width:3387;height:315" coordorigin="7817,712" coordsize="3387,315" path="m8279,746l8215,746,8215,784,8279,784,8279,746e" filled="t" fillcolor="#F47920" stroked="f">
              <v:path arrowok="t"/>
              <v:fill/>
            </v:shape>
            <v:shape style="position:absolute;left:7817;top:712;width:3387;height:315" coordorigin="7817,712" coordsize="3387,315" path="m8513,850l8452,856,8410,888,8412,910,8419,927,8432,939,8451,948,8476,952,8510,952,8573,942,8593,929,8654,929,8654,927,8538,927,8510,926,8492,924,8477,918,8473,911,8473,900,8479,887,8498,879,8654,879,8654,869,8588,869,8579,861,8563,855,8541,851,8513,850e" filled="t" fillcolor="#F47920" stroked="f">
              <v:path arrowok="t"/>
              <v:fill/>
            </v:shape>
            <v:shape style="position:absolute;left:7817;top:712;width:3387;height:315" coordorigin="7817,712" coordsize="3387,315" path="m8654,929l8593,929,8590,952,8654,952,8654,929e" filled="t" fillcolor="#F47920" stroked="f">
              <v:path arrowok="t"/>
              <v:fill/>
            </v:shape>
            <v:shape style="position:absolute;left:7817;top:712;width:3387;height:315" coordorigin="7817,712" coordsize="3387,315" path="m8654,879l8536,879,8563,882,8580,887,8588,894,8590,902,8584,915,8567,923,8538,927,8654,927,8654,879e" filled="t" fillcolor="#F47920" stroked="f">
              <v:path arrowok="t"/>
              <v:fill/>
            </v:shape>
            <v:shape style="position:absolute;left:7817;top:712;width:3387;height:315" coordorigin="7817,712" coordsize="3387,315" path="m8644,809l8534,809,8559,810,8576,814,8586,820,8590,829,8590,869,8654,869,8654,842,8651,819,8644,809e" filled="t" fillcolor="#F47920" stroked="f">
              <v:path arrowok="t"/>
              <v:fill/>
            </v:shape>
            <v:shape style="position:absolute;left:7817;top:712;width:3387;height:315" coordorigin="7817,712" coordsize="3387,315" path="m8545,782l8469,785,8419,823,8484,833,8491,819,8511,811,8534,809,8644,809,8640,803,8624,795,8607,789,8589,786,8568,783,8545,782e" filled="t" fillcolor="#F47920" stroked="f">
              <v:path arrowok="t"/>
              <v:fill/>
            </v:shape>
            <v:shape style="position:absolute;left:7817;top:712;width:3387;height:315" coordorigin="7817,712" coordsize="3387,315" path="m8771,784l8707,784,8707,952,8771,952,8771,855,8776,835,8789,822,8812,815,8983,815,8983,815,9104,815,9103,813,8934,813,8932,810,8769,810,8771,784e" filled="t" fillcolor="#F47920" stroked="f">
              <v:path arrowok="t"/>
              <v:fill/>
            </v:shape>
            <v:shape style="position:absolute;left:7817;top:712;width:3387;height:315" coordorigin="7817,712" coordsize="3387,315" path="m8983,815l8812,815,8843,815,8861,817,8874,825,8877,834,8877,952,8941,952,8941,854,8946,834,8960,821,8983,815e" filled="t" fillcolor="#F47920" stroked="f">
              <v:path arrowok="t"/>
              <v:fill/>
            </v:shape>
            <v:shape style="position:absolute;left:7817;top:712;width:3387;height:315" coordorigin="7817,712" coordsize="3387,315" path="m9104,815l8983,815,9016,817,9036,825,9045,838,9047,952,9111,952,9111,841,9108,821,9104,815e" filled="t" fillcolor="#F47920" stroked="f">
              <v:path arrowok="t"/>
              <v:fill/>
            </v:shape>
            <v:shape style="position:absolute;left:7817;top:712;width:3387;height:315" coordorigin="7817,712" coordsize="3387,315" path="m9035,783l8961,792,8937,811,8934,813,9103,813,9099,806,9084,794,9062,786,9035,783e" filled="t" fillcolor="#F47920" stroked="f">
              <v:path arrowok="t"/>
              <v:fill/>
            </v:shape>
            <v:shape style="position:absolute;left:7817;top:712;width:3387;height:315" coordorigin="7817,712" coordsize="3387,315" path="m8864,782l8793,793,8769,810,8932,810,8927,800,8913,791,8892,785,8864,782e" filled="t" fillcolor="#F47920" stroked="f">
              <v:path arrowok="t"/>
              <v:fill/>
            </v:shape>
            <v:shape style="position:absolute;left:7817;top:712;width:3387;height:315" coordorigin="7817,712" coordsize="3387,315" path="m9230,712l9166,712,9166,746,9230,746,9230,712e" filled="t" fillcolor="#F47920" stroked="f">
              <v:path arrowok="t"/>
              <v:fill/>
            </v:shape>
            <v:shape style="position:absolute;left:7817;top:712;width:3387;height:315" coordorigin="7817,712" coordsize="3387,315" path="m9230,784l9166,784,9166,952,9230,952,9230,784e" filled="t" fillcolor="#F47920" stroked="f">
              <v:path arrowok="t"/>
              <v:fill/>
            </v:shape>
            <v:shape style="position:absolute;left:7817;top:712;width:3387;height:315" coordorigin="7817,712" coordsize="3387,315" path="m9346,784l9282,784,9282,952,9346,952,9346,852,9351,835,9364,822,9387,816,9519,816,9517,812,9343,812,9346,784e" filled="t" fillcolor="#F47920" stroked="f">
              <v:path arrowok="t"/>
              <v:fill/>
            </v:shape>
            <v:shape style="position:absolute;left:7817;top:712;width:3387;height:315" coordorigin="7817,712" coordsize="3387,315" path="m9519,816l9387,816,9422,816,9444,820,9455,826,9460,844,9460,952,9524,952,9524,838,9521,819,9519,816e" filled="t" fillcolor="#F47920" stroked="f">
              <v:path arrowok="t"/>
              <v:fill/>
            </v:shape>
            <v:shape style="position:absolute;left:7817;top:712;width:3387;height:315" coordorigin="7817,712" coordsize="3387,315" path="m9446,783l9371,792,9347,809,9343,812,9517,812,9512,805,9496,794,9474,786,9446,783e" filled="t" fillcolor="#F47920" stroked="f">
              <v:path arrowok="t"/>
              <v:fill/>
            </v:shape>
            <v:shape style="position:absolute;left:7817;top:712;width:3387;height:315" coordorigin="7817,712" coordsize="3387,315" path="m9809,782l9740,790,9699,848,9700,878,9728,941,9788,954,9819,953,9843,950,9862,944,9875,936,9885,926,9887,925,9948,925,9948,921,9843,921,9811,921,9790,919,9778,914,9769,900,9764,880,9765,850,9769,832,9784,820,9803,815,9948,815,9948,808,9882,808,9872,797,9856,790,9835,784,9809,782e" filled="t" fillcolor="#F47920" stroked="f">
              <v:path arrowok="t"/>
              <v:fill/>
            </v:shape>
            <v:shape style="position:absolute;left:7817;top:712;width:3387;height:315" coordorigin="7817,712" coordsize="3387,315" path="m9948,925l9887,925,9885,952,9948,952,9948,925e" filled="t" fillcolor="#F47920" stroked="f">
              <v:path arrowok="t"/>
              <v:fill/>
            </v:shape>
            <v:shape style="position:absolute;left:7817;top:712;width:3387;height:315" coordorigin="7817,712" coordsize="3387,315" path="m9948,815l9803,815,9835,815,9855,817,9868,821,9871,824,9880,837,9883,861,9881,888,9877,906,9862,916,9843,921,9948,921,9948,815e" filled="t" fillcolor="#F47920" stroked="f">
              <v:path arrowok="t"/>
              <v:fill/>
            </v:shape>
            <v:shape style="position:absolute;left:7817;top:712;width:3387;height:315" coordorigin="7817,712" coordsize="3387,315" path="m9948,712l9883,712,9883,808,9882,808,9948,808,9948,712e" filled="t" fillcolor="#F47920" stroked="f">
              <v:path arrowok="t"/>
              <v:fill/>
            </v:shape>
            <v:shape style="position:absolute;left:7817;top:712;width:3387;height:315" coordorigin="7817,712" coordsize="3387,315" path="m10123,782l10049,787,9996,826,9991,846,9991,878,10021,939,10100,954,10137,953,10211,939,10231,924,10125,924,10096,923,10078,920,10060,905,10055,887,10055,879,10055,875,10237,875,10237,863,10236,851,10056,851,10056,834,10059,824,10067,819,10080,814,10103,812,10225,812,10219,803,10205,795,10189,789,10170,785,10148,783,10123,782e" filled="t" fillcolor="#F47920" stroked="f">
              <v:path arrowok="t"/>
              <v:fill/>
            </v:shape>
            <v:shape style="position:absolute;left:7817;top:712;width:3387;height:315" coordorigin="7817,712" coordsize="3387,315" path="m10237,898l10173,898,10173,909,10169,916,10162,919,10148,922,10125,924,10231,924,10233,921,10237,909,10237,905,10237,898e" filled="t" fillcolor="#F47920" stroked="f">
              <v:path arrowok="t"/>
              <v:fill/>
            </v:shape>
            <v:shape style="position:absolute;left:7817;top:712;width:3387;height:315" coordorigin="7817,712" coordsize="3387,315" path="m10225,812l10103,812,10133,813,10151,815,10169,822,10173,831,10173,846,10173,851,10236,851,10235,838,10229,818,10225,812e" filled="t" fillcolor="#F47920" stroked="f">
              <v:path arrowok="t"/>
              <v:fill/>
            </v:shape>
            <v:shape style="position:absolute;left:7817;top:712;width:3387;height:315" coordorigin="7817,712" coordsize="3387,315" path="m10334,899l10267,899,10267,903,10317,949,10383,954,10411,954,10471,947,10505,927,10398,927,10364,925,10343,921,10333,913,10333,903,10333,901,10334,899e" filled="t" fillcolor="#F47920" stroked="f">
              <v:path arrowok="t"/>
              <v:fill/>
            </v:shape>
            <v:shape style="position:absolute;left:7817;top:712;width:3387;height:315" coordorigin="7817,712" coordsize="3387,315" path="m10406,782l10329,785,10270,819,10272,844,10322,879,10388,883,10423,886,10442,892,10448,902,10443,915,10426,923,10398,927,10505,927,10512,913,10511,885,10503,869,10431,851,10376,849,10355,848,10344,846,10337,844,10334,839,10334,829,10341,817,10362,810,10395,810,10500,810,10499,808,10431,783,10406,782e" filled="t" fillcolor="#F47920" stroked="f">
              <v:path arrowok="t"/>
              <v:fill/>
            </v:shape>
            <v:shape style="position:absolute;left:7817;top:712;width:3387;height:315" coordorigin="7817,712" coordsize="3387,315" path="m10500,810l10395,810,10416,810,10427,811,10435,814,10439,819,10440,827,10441,830,10504,830,10500,810e" filled="t" fillcolor="#F47920" stroked="f">
              <v:path arrowok="t"/>
              <v:fill/>
            </v:shape>
            <v:shape style="position:absolute;left:7817;top:712;width:3387;height:315" coordorigin="7817,712" coordsize="3387,315" path="m10617,712l10553,712,10553,746,10617,746,10617,712e" filled="t" fillcolor="#F47920" stroked="f">
              <v:path arrowok="t"/>
              <v:fill/>
            </v:shape>
            <v:shape style="position:absolute;left:7817;top:712;width:3387;height:315" coordorigin="7817,712" coordsize="3387,315" path="m10617,784l10553,784,10553,952,10617,952,10617,784e" filled="t" fillcolor="#F47920" stroked="f">
              <v:path arrowok="t"/>
              <v:fill/>
            </v:shape>
            <v:shape style="position:absolute;left:7817;top:712;width:3387;height:315" coordorigin="7817,712" coordsize="3387,315" path="m10731,969l10669,969,10673,993,10734,1024,10780,1027,10808,1026,10868,1018,10899,995,10798,995,10767,994,10749,993,10735,987,10731,980,10731,969e" filled="t" fillcolor="#F47920" stroked="f">
              <v:path arrowok="t"/>
              <v:fill/>
            </v:shape>
            <v:shape style="position:absolute;left:7817;top:712;width:3387;height:315" coordorigin="7817,712" coordsize="3387,315" path="m10909,926l10845,926,10845,964,10840,980,10824,990,10798,995,10899,995,10906,983,10909,960,10909,926e" filled="t" fillcolor="#F47920" stroked="f">
              <v:path arrowok="t"/>
              <v:fill/>
            </v:shape>
            <v:shape style="position:absolute;left:7817;top:712;width:3387;height:315" coordorigin="7817,712" coordsize="3387,315" path="m10775,782l10704,789,10660,846,10661,877,10690,939,10750,953,10781,952,10805,949,10823,943,10836,935,10845,926,10909,926,10909,920,10803,920,10771,920,10750,918,10738,914,10729,900,10725,879,10726,849,10730,831,10745,820,10764,815,10909,815,10909,812,10847,812,10836,800,10820,791,10800,785,10775,782e" filled="t" fillcolor="#F47920" stroked="f">
              <v:path arrowok="t"/>
              <v:fill/>
            </v:shape>
            <v:shape style="position:absolute;left:7817;top:712;width:3387;height:315" coordorigin="7817,712" coordsize="3387,315" path="m10909,815l10764,815,10796,815,10817,817,10829,821,10833,824,10841,837,10844,860,10842,888,10837,905,10823,915,10803,920,10909,920,10909,815e" filled="t" fillcolor="#F47920" stroked="f">
              <v:path arrowok="t"/>
              <v:fill/>
            </v:shape>
            <v:shape style="position:absolute;left:7817;top:712;width:3387;height:315" coordorigin="7817,712" coordsize="3387,315" path="m10909,784l10845,784,10848,812,10909,812,10909,784e" filled="t" fillcolor="#F47920" stroked="f">
              <v:path arrowok="t"/>
              <v:fill/>
            </v:shape>
            <v:shape style="position:absolute;left:7817;top:712;width:3387;height:315" coordorigin="7817,712" coordsize="3387,315" path="m11025,784l10961,784,10961,952,11026,952,11026,852,11030,835,11044,822,11067,816,11198,816,11196,812,11023,812,11025,784e" filled="t" fillcolor="#F47920" stroked="f">
              <v:path arrowok="t"/>
              <v:fill/>
            </v:shape>
            <v:shape style="position:absolute;left:7817;top:712;width:3387;height:315" coordorigin="7817,712" coordsize="3387,315" path="m11198,816l11067,816,11102,816,11123,820,11135,826,11139,844,11139,952,11204,952,11204,838,11201,819,11198,816e" filled="t" fillcolor="#F47920" stroked="f">
              <v:path arrowok="t"/>
              <v:fill/>
            </v:shape>
            <v:shape style="position:absolute;left:7817;top:712;width:3387;height:315" coordorigin="7817,712" coordsize="3387,315" path="m11125,783l11051,792,11026,809,11023,812,11196,812,11191,805,11175,794,11154,786,11125,783e" filled="t" fillcolor="#F479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16.705994pt;margin-top:67.087013pt;width:40.248pt;height:49.536pt;mso-position-horizontal-relative:page;mso-position-vertical-relative:page;z-index:-489" coordorigin="10334,1342" coordsize="805,991">
            <v:shape style="position:absolute;left:10761;top:1518;width:378;height:800" type="#_x0000_t75">
              <v:imagedata r:id="rId57" o:title=""/>
            </v:shape>
            <v:shape style="position:absolute;left:10334;top:1342;width:366;height:977" type="#_x0000_t75">
              <v:imagedata r:id="rId58" o:title=""/>
            </v:shape>
            <v:shape style="position:absolute;left:10667;top:1494;width:139;height:838" type="#_x0000_t75">
              <v:imagedata r:id="rId59" o:title=""/>
            </v:shape>
            <w10:wrap type="none"/>
          </v:group>
        </w:pict>
      </w:r>
      <w:r>
        <w:rPr/>
        <w:pict>
          <v:group style="position:absolute;margin-left:516.154358pt;margin-top:122.226318pt;width:41.288449pt;height:38.9036pt;mso-position-horizontal-relative:page;mso-position-vertical-relative:page;z-index:-488" coordorigin="10323,2445" coordsize="826,778">
            <v:group style="position:absolute;left:10475;top:2849;width:33;height:61" coordorigin="10475,2849" coordsize="33,61">
              <v:shape style="position:absolute;left:10475;top:2849;width:33;height:61" coordorigin="10475,2849" coordsize="33,61" path="m10504,2849l10487,2859,10478,2879,10475,2894,10475,2904,10479,2910,10503,2910,10508,2904,10508,2884,10503,2877,10491,2877,10504,2849e" filled="t" fillcolor="#231F20" stroked="f">
                <v:path arrowok="t"/>
                <v:fill/>
              </v:shape>
            </v:group>
            <v:group style="position:absolute;left:10518;top:2890;width:96;height:137" coordorigin="10518,2890" coordsize="96,137">
              <v:shape style="position:absolute;left:10518;top:2890;width:96;height:137" coordorigin="10518,2890" coordsize="96,137" path="m10587,2916l10555,2916,10555,3007,10525,3008,10525,3027,10614,3027,10614,3008,10587,3007,10587,2916e" filled="t" fillcolor="#231F20" stroked="f">
                <v:path arrowok="t"/>
                <v:fill/>
              </v:shape>
              <v:shape style="position:absolute;left:10518;top:2890;width:96;height:137" coordorigin="10518,2890" coordsize="96,137" path="m10587,2890l10563,2890,10518,2916,10518,2937,10555,2916,10587,2916,10587,2890e" filled="t" fillcolor="#231F20" stroked="f">
                <v:path arrowok="t"/>
                <v:fill/>
              </v:shape>
            </v:group>
            <v:group style="position:absolute;left:10626;top:2890;width:108;height:140" coordorigin="10626,2890" coordsize="108,140">
              <v:shape style="position:absolute;left:10626;top:2890;width:108;height:140" coordorigin="10626,2890" coordsize="108,140" path="m10706,2890l10647,2933,10626,2996,10635,3015,10652,3026,10678,3030,10700,3027,10719,3018,10725,3011,10660,3011,10655,2996,10655,2969,10660,2954,10728,2954,10715,2943,10669,2943,10706,2890e" filled="t" fillcolor="#231F20" stroked="f">
                <v:path arrowok="t"/>
                <v:fill/>
              </v:shape>
              <v:shape style="position:absolute;left:10626;top:2890;width:108;height:140" coordorigin="10626,2890" coordsize="108,140" path="m10728,2954l10698,2954,10703,2969,10703,2996,10698,3011,10725,3011,10731,3002,10734,2978,10729,2956,10728,2954e" filled="t" fillcolor="#231F20" stroked="f">
                <v:path arrowok="t"/>
                <v:fill/>
              </v:shape>
              <v:shape style="position:absolute;left:10626;top:2890;width:108;height:140" coordorigin="10626,2890" coordsize="108,140" path="m10690,2937l10682,2937,10672,2940,10669,2943,10715,2943,10715,2942,10690,2937e" filled="t" fillcolor="#231F20" stroked="f">
                <v:path arrowok="t"/>
                <v:fill/>
              </v:shape>
            </v:group>
            <v:group style="position:absolute;left:10399;top:3061;width:79;height:110" coordorigin="10399,3061" coordsize="79,110">
              <v:shape style="position:absolute;left:10399;top:3061;width:79;height:110" coordorigin="10399,3061" coordsize="79,110" path="m10422,3141l10400,3141,10400,3166,10406,3168,10423,3171,10438,3171,10446,3171,10468,3166,10479,3154,10436,3154,10425,3152,10423,3152,10422,3141e" filled="t" fillcolor="#8E7527" stroked="f">
                <v:path arrowok="t"/>
                <v:fill/>
              </v:shape>
              <v:shape style="position:absolute;left:10399;top:3061;width:79;height:110" coordorigin="10399,3061" coordsize="79,110" path="m10460,3061l10442,3062,10418,3065,10404,3078,10399,3102,10409,3120,10431,3128,10454,3131,10460,3134,10460,3150,10453,3154,10479,3154,10480,3152,10484,3127,10473,3111,10449,3103,10427,3100,10422,3098,10422,3083,10428,3079,10479,3079,10479,3067,10474,3065,10460,3061e" filled="t" fillcolor="#8E7527" stroked="f">
                <v:path arrowok="t"/>
                <v:fill/>
              </v:shape>
              <v:shape style="position:absolute;left:10399;top:3061;width:79;height:110" coordorigin="10399,3061" coordsize="79,110" path="m10479,3079l10446,3079,10453,3080,10455,3081,10457,3091,10479,3091,10479,3079e" filled="t" fillcolor="#8E7527" stroked="f">
                <v:path arrowok="t"/>
                <v:fill/>
              </v:shape>
            </v:group>
            <v:group style="position:absolute;left:10492;top:3062;width:118;height:151" coordorigin="10492,3062" coordsize="118,151">
              <v:shape style="position:absolute;left:10492;top:3062;width:118;height:151" coordorigin="10492,3062" coordsize="118,151" path="m10544,3062l10523,3064,10507,3068,10507,3193,10492,3194,10492,3213,10554,3213,10554,3194,10538,3193,10538,3168,10583,3168,10598,3157,10600,3152,10549,3152,10541,3151,10538,3149,10538,3083,10541,3082,10548,3080,10600,3080,10595,3073,10575,3064,10544,3062e" filled="t" fillcolor="#8E7527" stroked="f">
                <v:path arrowok="t"/>
                <v:fill/>
              </v:shape>
              <v:shape style="position:absolute;left:10492;top:3062;width:118;height:151" coordorigin="10492,3062" coordsize="118,151" path="m10583,3168l10538,3168,10543,3170,10553,3171,10562,3171,10582,3168,10583,3168e" filled="t" fillcolor="#8E7527" stroked="f">
                <v:path arrowok="t"/>
                <v:fill/>
              </v:shape>
              <v:shape style="position:absolute;left:10492;top:3062;width:118;height:151" coordorigin="10492,3062" coordsize="118,151" path="m10600,3080l10557,3080,10563,3081,10576,3094,10579,3119,10575,3142,10557,3152,10600,3152,10607,3137,10610,3108,10606,3088,10600,3080e" filled="t" fillcolor="#8E7527" stroked="f">
                <v:path arrowok="t"/>
                <v:fill/>
              </v:shape>
            </v:group>
            <v:group style="position:absolute;left:10628;top:3062;width:95;height:109" coordorigin="10628,3062" coordsize="95,109">
              <v:shape style="position:absolute;left:10628;top:3062;width:95;height:109" coordorigin="10628,3062" coordsize="95,109" path="m10664,3062l10647,3069,10636,3083,10629,3105,10628,3137,10636,3156,10652,3168,10679,3171,10702,3169,10716,3166,10715,3153,10682,3153,10660,3144,10656,3123,10723,3123,10723,3122,10723,3114,10722,3106,10656,3106,10656,3092,10658,3079,10713,3079,10711,3075,10693,3065,10664,3062e" filled="t" fillcolor="#8E7527" stroked="f">
                <v:path arrowok="t"/>
                <v:fill/>
              </v:shape>
              <v:shape style="position:absolute;left:10628;top:3062;width:95;height:109" coordorigin="10628,3062" coordsize="95,109" path="m10715,3149l10712,3150,10696,3153,10715,3153,10715,3149e" filled="t" fillcolor="#8E7527" stroked="f">
                <v:path arrowok="t"/>
                <v:fill/>
              </v:shape>
              <v:shape style="position:absolute;left:10628;top:3062;width:95;height:109" coordorigin="10628,3062" coordsize="95,109" path="m10713,3079l10693,3079,10695,3092,10695,3093,10696,3106,10722,3106,10720,3092,10713,3079e" filled="t" fillcolor="#8E7527" stroked="f">
                <v:path arrowok="t"/>
                <v:fill/>
              </v:shape>
            </v:group>
            <v:group style="position:absolute;left:10741;top:3062;width:86;height:109" coordorigin="10741,3062" coordsize="86,109">
              <v:shape style="position:absolute;left:10741;top:3062;width:86;height:109" coordorigin="10741,3062" coordsize="86,109" path="m10780,3062l10762,3068,10750,3082,10743,3104,10741,3135,10748,3155,10764,3167,10789,3171,10804,3171,10819,3169,10827,3166,10826,3152,10808,3152,10789,3151,10774,3138,10770,3114,10775,3090,10790,3080,10825,3080,10824,3066,10808,3063,10780,3062e" filled="t" fillcolor="#8E7527" stroked="f">
                <v:path arrowok="t"/>
                <v:fill/>
              </v:shape>
              <v:shape style="position:absolute;left:10741;top:3062;width:86;height:109" coordorigin="10741,3062" coordsize="86,109" path="m10825,3148l10821,3149,10808,3152,10826,3152,10825,3148e" filled="t" fillcolor="#8E7527" stroked="f">
                <v:path arrowok="t"/>
                <v:fill/>
              </v:shape>
              <v:shape style="position:absolute;left:10741;top:3062;width:86;height:109" coordorigin="10741,3062" coordsize="86,109" path="m10825,3080l10796,3080,10800,3080,10803,3081,10804,3096,10827,3096,10825,3080e" filled="t" fillcolor="#8E7527" stroked="f">
                <v:path arrowok="t"/>
                <v:fill/>
              </v:shape>
            </v:group>
            <v:group style="position:absolute;left:10841;top:3019;width:48;height:150" coordorigin="10841,3019" coordsize="48,150">
              <v:shape style="position:absolute;left:10841;top:3019;width:48;height:150" coordorigin="10841,3019" coordsize="48,150" path="m10885,3019l10859,3019,10854,3025,10854,3044,10859,3049,10885,3049,10890,3044,10890,3025,10885,3019e" filled="t" fillcolor="#8E7527" stroked="f">
                <v:path arrowok="t"/>
                <v:fill/>
              </v:shape>
              <v:shape style="position:absolute;left:10841;top:3019;width:48;height:150" coordorigin="10841,3019" coordsize="48,150" path="m10887,3064l10841,3064,10841,3082,10857,3084,10857,3149,10841,3150,10841,3169,10903,3169,10903,3150,10887,3149,10887,3064e" filled="t" fillcolor="#8E7527" stroked="f">
                <v:path arrowok="t"/>
                <v:fill/>
              </v:shape>
            </v:group>
            <v:group style="position:absolute;left:10917;top:3061;width:96;height:110" coordorigin="10917,3061" coordsize="96,110">
              <v:shape style="position:absolute;left:10917;top:3061;width:96;height:110" coordorigin="10917,3061" coordsize="96,110" path="m11009,3079l10978,3079,10983,3086,10983,3106,10958,3107,10933,3113,10920,3126,10917,3146,10923,3160,10941,3169,10975,3171,10996,3168,11013,3165,11012,3154,10949,3154,10946,3147,10946,3130,10950,3122,11011,3122,11009,3079e" filled="t" fillcolor="#8E7527" stroked="f">
                <v:path arrowok="t"/>
                <v:fill/>
              </v:shape>
              <v:shape style="position:absolute;left:10917;top:3061;width:96;height:110" coordorigin="10917,3061" coordsize="96,110" path="m11011,3122l10983,3122,10983,3152,10978,3153,10971,3154,11012,3154,11011,3122e" filled="t" fillcolor="#8E7527" stroked="f">
                <v:path arrowok="t"/>
                <v:fill/>
              </v:shape>
              <v:shape style="position:absolute;left:10917;top:3061;width:96;height:110" coordorigin="10917,3061" coordsize="96,110" path="m10965,3061l10940,3064,10926,3067,10926,3093,10948,3093,10950,3081,10952,3080,10959,3079,11009,3079,11009,3076,10994,3065,10965,3061e" filled="t" fillcolor="#8E7527" stroked="f">
                <v:path arrowok="t"/>
                <v:fill/>
              </v:shape>
            </v:group>
            <v:group style="position:absolute;left:11030;top:3020;width:61;height:149" coordorigin="11030,3020" coordsize="61,149">
              <v:shape style="position:absolute;left:11030;top:3020;width:61;height:149" coordorigin="11030,3020" coordsize="61,149" path="m11075,3020l11030,3020,11030,3039,11045,3040,11045,3149,11030,3150,11030,3169,11091,3169,11091,3150,11075,3149,11075,3020e" filled="t" fillcolor="#8E7527" stroked="f">
                <v:path arrowok="t"/>
                <v:fill/>
              </v:shape>
            </v:group>
            <v:group style="position:absolute;left:10333;top:2749;width:96;height:110" coordorigin="10333,2749" coordsize="96,110">
              <v:shape style="position:absolute;left:10333;top:2749;width:96;height:110" coordorigin="10333,2749" coordsize="96,110" path="m10425,2767l10395,2767,10399,2775,10399,2794,10375,2795,10350,2801,10337,2814,10333,2834,10340,2848,10358,2857,10391,2859,10412,2857,10429,2853,10428,2842,10366,2842,10362,2835,10362,2818,10366,2810,10427,2810,10425,2767e" filled="t" fillcolor="#231F20" stroked="f">
                <v:path arrowok="t"/>
                <v:fill/>
              </v:shape>
              <v:shape style="position:absolute;left:10333;top:2749;width:96;height:110" coordorigin="10333,2749" coordsize="96,110" path="m10427,2810l10399,2810,10399,2840,10394,2841,10387,2842,10428,2842,10427,2810e" filled="t" fillcolor="#231F20" stroked="f">
                <v:path arrowok="t"/>
                <v:fill/>
              </v:shape>
              <v:shape style="position:absolute;left:10333;top:2749;width:96;height:110" coordorigin="10333,2749" coordsize="96,110" path="m10381,2749l10356,2752,10343,2755,10342,2781,10365,2781,10366,2769,10368,2768,10375,2767,10425,2767,10425,2765,10410,2753,10381,2749e" filled="t" fillcolor="#231F20" stroked="f">
                <v:path arrowok="t"/>
                <v:fill/>
              </v:shape>
            </v:group>
            <v:group style="position:absolute;left:10440;top:2752;width:190;height:105" coordorigin="10440,2752" coordsize="190,105">
              <v:shape style="position:absolute;left:10440;top:2752;width:190;height:105" coordorigin="10440,2752" coordsize="190,105" path="m10499,2752l10440,2752,10440,2771,10454,2772,10479,2857,10512,2857,10520,2830,10502,2830,10486,2772,10499,2771,10499,2752e" filled="t" fillcolor="#231F20" stroked="f">
                <v:path arrowok="t"/>
                <v:fill/>
              </v:shape>
              <v:shape style="position:absolute;left:10440;top:2752;width:190;height:105" coordorigin="10440,2752" coordsize="190,105" path="m10565,2781l10535,2781,10558,2857,10591,2857,10599,2830,10579,2830,10565,2781e" filled="t" fillcolor="#231F20" stroked="f">
                <v:path arrowok="t"/>
                <v:fill/>
              </v:shape>
              <v:shape style="position:absolute;left:10440;top:2752;width:190;height:105" coordorigin="10440,2752" coordsize="190,105" path="m10556,2752l10526,2752,10502,2830,10520,2830,10535,2781,10565,2781,10556,2752e" filled="t" fillcolor="#231F20" stroked="f">
                <v:path arrowok="t"/>
                <v:fill/>
              </v:shape>
              <v:shape style="position:absolute;left:10440;top:2752;width:190;height:105" coordorigin="10440,2752" coordsize="190,105" path="m10630,2752l10583,2752,10583,2771,10596,2772,10579,2830,10599,2830,10616,2772,10630,2771,10630,2752e" filled="t" fillcolor="#231F20" stroked="f">
                <v:path arrowok="t"/>
                <v:fill/>
              </v:shape>
            </v:group>
            <v:group style="position:absolute;left:10644;top:2455;width:189;height:108" coordorigin="10644,2455" coordsize="189,108">
              <v:shape style="position:absolute;left:10644;top:2455;width:189;height:108" coordorigin="10644,2455" coordsize="189,108" path="m10719,2455l10698,2455,10676,2457,10660,2461,10660,2542,10644,2544,10644,2562,10705,2562,10705,2544,10690,2542,10690,2477,10694,2475,10700,2474,10813,2474,10812,2469,10802,2461,10735,2461,10730,2457,10719,2455e" filled="t" fillcolor="#231F20" stroked="f">
                <v:path arrowok="t"/>
                <v:fill/>
              </v:shape>
              <v:shape style="position:absolute;left:10644;top:2455;width:189;height:108" coordorigin="10644,2455" coordsize="189,108" path="m10761,2474l10720,2474,10724,2480,10724,2562,10769,2562,10769,2544,10754,2542,10754,2491,10752,2482,10750,2478,10753,2477,10761,2474e" filled="t" fillcolor="#231F20" stroked="f">
                <v:path arrowok="t"/>
                <v:fill/>
              </v:shape>
              <v:shape style="position:absolute;left:10644;top:2455;width:189;height:108" coordorigin="10644,2455" coordsize="189,108" path="m10813,2474l10784,2474,10787,2480,10787,2562,10833,2562,10833,2544,10818,2542,10817,2491,10813,2474e" filled="t" fillcolor="#231F20" stroked="f">
                <v:path arrowok="t"/>
                <v:fill/>
              </v:shape>
              <v:shape style="position:absolute;left:10644;top:2455;width:189;height:108" coordorigin="10644,2455" coordsize="189,108" path="m10771,2455l10757,2455,10741,2459,10735,2461,10802,2461,10798,2458,10771,2455e" filled="t" fillcolor="#231F20" stroked="f">
                <v:path arrowok="t"/>
                <v:fill/>
              </v:shape>
            </v:group>
            <v:group style="position:absolute;left:10845;top:2455;width:96;height:110" coordorigin="10845,2455" coordsize="96,110">
              <v:shape style="position:absolute;left:10845;top:2455;width:96;height:110" coordorigin="10845,2455" coordsize="96,110" path="m10937,2472l10907,2472,10911,2480,10911,2499,10887,2500,10862,2506,10849,2519,10845,2539,10852,2553,10870,2562,10903,2564,10924,2562,10941,2558,10941,2547,10878,2547,10874,2540,10874,2523,10878,2515,10939,2515,10937,2472e" filled="t" fillcolor="#231F20" stroked="f">
                <v:path arrowok="t"/>
                <v:fill/>
              </v:shape>
              <v:shape style="position:absolute;left:10845;top:2455;width:96;height:110" coordorigin="10845,2455" coordsize="96,110" path="m10939,2515l10911,2515,10911,2545,10906,2546,10899,2547,10941,2547,10939,2515e" filled="t" fillcolor="#231F20" stroked="f">
                <v:path arrowok="t"/>
                <v:fill/>
              </v:shape>
              <v:shape style="position:absolute;left:10845;top:2455;width:96;height:110" coordorigin="10845,2455" coordsize="96,110" path="m10893,2455l10868,2457,10855,2460,10854,2486,10877,2486,10878,2474,10880,2473,10888,2472,10937,2472,10937,2470,10922,2458,10893,2455e" filled="t" fillcolor="#231F20" stroked="f">
                <v:path arrowok="t"/>
                <v:fill/>
              </v:shape>
            </v:group>
            <v:group style="position:absolute;left:10693;top:2602;width:79;height:108" coordorigin="10693,2602" coordsize="79,108">
              <v:shape style="position:absolute;left:10693;top:2602;width:79;height:108" coordorigin="10693,2602" coordsize="79,108" path="m10761,2602l10747,2602,10725,2605,10709,2609,10709,2690,10693,2691,10693,2710,10756,2710,10756,2691,10739,2690,10739,2624,10742,2624,10749,2622,10771,2622,10772,2603,10769,2603,10761,2602e" filled="t" fillcolor="#231F20" stroked="f">
                <v:path arrowok="t"/>
                <v:fill/>
              </v:shape>
              <v:shape style="position:absolute;left:10693;top:2602;width:79;height:108" coordorigin="10693,2602" coordsize="79,108" path="m10771,2622l10762,2622,10768,2622,10771,2623,10771,2622e" filled="t" fillcolor="#231F20" stroked="f">
                <v:path arrowok="t"/>
                <v:fill/>
              </v:shape>
            </v:group>
            <v:group style="position:absolute;left:10785;top:2602;width:96;height:110" coordorigin="10785,2602" coordsize="96,110">
              <v:shape style="position:absolute;left:10785;top:2602;width:96;height:110" coordorigin="10785,2602" coordsize="96,110" path="m10877,2619l10846,2619,10851,2627,10851,2647,10826,2647,10801,2654,10788,2667,10785,2686,10791,2701,10809,2709,10843,2712,10864,2709,10881,2705,10880,2695,10818,2695,10814,2688,10814,2670,10818,2663,10879,2663,10877,2619e" filled="t" fillcolor="#231F20" stroked="f">
                <v:path arrowok="t"/>
                <v:fill/>
              </v:shape>
              <v:shape style="position:absolute;left:10785;top:2602;width:96;height:110" coordorigin="10785,2602" coordsize="96,110" path="m10879,2663l10851,2663,10851,2692,10846,2693,10839,2695,10880,2695,10879,2663e" filled="t" fillcolor="#231F20" stroked="f">
                <v:path arrowok="t"/>
                <v:fill/>
              </v:shape>
              <v:shape style="position:absolute;left:10785;top:2602;width:96;height:110" coordorigin="10785,2602" coordsize="96,110" path="m10833,2602l10808,2604,10794,2608,10794,2634,10816,2634,10818,2621,10820,2621,10827,2619,10877,2619,10877,2617,10862,2606,10833,2602e" filled="t" fillcolor="#231F20" stroked="f">
                <v:path arrowok="t"/>
                <v:fill/>
              </v:shape>
            </v:group>
            <v:group style="position:absolute;left:10637;top:2749;width:96;height:110" coordorigin="10637,2749" coordsize="96,110">
              <v:shape style="position:absolute;left:10637;top:2749;width:96;height:110" coordorigin="10637,2749" coordsize="96,110" path="m10729,2767l10698,2767,10703,2775,10703,2794,10678,2795,10653,2801,10640,2814,10637,2834,10643,2848,10661,2857,10695,2859,10716,2857,10732,2853,10732,2842,10669,2842,10666,2835,10666,2818,10670,2810,10731,2810,10729,2767e" filled="t" fillcolor="#231F20" stroked="f">
                <v:path arrowok="t"/>
                <v:fill/>
              </v:shape>
              <v:shape style="position:absolute;left:10637;top:2749;width:96;height:110" coordorigin="10637,2749" coordsize="96,110" path="m10731,2810l10703,2810,10703,2840,10698,2841,10690,2842,10732,2842,10731,2810e" filled="t" fillcolor="#231F20" stroked="f">
                <v:path arrowok="t"/>
                <v:fill/>
              </v:shape>
              <v:shape style="position:absolute;left:10637;top:2749;width:96;height:110" coordorigin="10637,2749" coordsize="96,110" path="m10685,2749l10660,2752,10646,2755,10646,2781,10668,2781,10669,2769,10672,2768,10679,2767,10729,2767,10729,2765,10714,2753,10685,2749e" filled="t" fillcolor="#231F20" stroked="f">
                <v:path arrowok="t"/>
                <v:fill/>
              </v:shape>
            </v:group>
            <v:group style="position:absolute;left:10749;top:2749;width:79;height:108" coordorigin="10749,2749" coordsize="79,108">
              <v:shape style="position:absolute;left:10749;top:2749;width:79;height:108" coordorigin="10749,2749" coordsize="79,108" path="m10817,2749l10803,2749,10781,2752,10764,2756,10764,2837,10749,2838,10749,2857,10811,2857,10811,2838,10795,2837,10795,2772,10797,2771,10805,2769,10826,2769,10828,2751,10825,2750,10817,2749e" filled="t" fillcolor="#231F20" stroked="f">
                <v:path arrowok="t"/>
                <v:fill/>
              </v:shape>
              <v:shape style="position:absolute;left:10749;top:2749;width:79;height:108" coordorigin="10749,2749" coordsize="79,108" path="m10826,2769l10818,2769,10824,2770,10826,2770,10826,2769e" filled="t" fillcolor="#231F20" stroked="f">
                <v:path arrowok="t"/>
                <v:fill/>
              </v:shape>
            </v:group>
            <v:group style="position:absolute;left:10334;top:2455;width:101;height:152" coordorigin="10334,2455" coordsize="101,152">
              <v:shape style="position:absolute;left:10334;top:2455;width:101;height:152" coordorigin="10334,2455" coordsize="101,152" path="m10344,2586l10345,2604,10357,2606,10378,2607,10410,2606,10428,2595,10430,2590,10366,2590,10350,2587,10344,2586e" filled="t" fillcolor="#231F20" stroked="f">
                <v:path arrowok="t"/>
                <v:fill/>
              </v:shape>
              <v:shape style="position:absolute;left:10334;top:2455;width:101;height:152" coordorigin="10334,2455" coordsize="101,152" path="m10434,2558l10405,2558,10406,2574,10406,2584,10396,2590,10430,2590,10436,2574,10434,2558e" filled="t" fillcolor="#231F20" stroked="f">
                <v:path arrowok="t"/>
                <v:fill/>
              </v:shape>
              <v:shape style="position:absolute;left:10334;top:2455;width:101;height:152" coordorigin="10334,2455" coordsize="101,152" path="m10378,2455l10357,2461,10344,2473,10336,2494,10334,2523,10341,2545,10355,2558,10379,2562,10390,2562,10401,2560,10405,2558,10434,2558,10432,2543,10394,2543,10383,2543,10367,2531,10364,2507,10368,2484,10386,2474,10425,2474,10424,2458,10404,2456,10378,2455e" filled="t" fillcolor="#231F20" stroked="f">
                <v:path arrowok="t"/>
                <v:fill/>
              </v:shape>
              <v:shape style="position:absolute;left:10334;top:2455;width:101;height:152" coordorigin="10334,2455" coordsize="101,152" path="m10425,2474l10394,2474,10402,2475,10405,2476,10405,2540,10402,2542,10394,2543,10432,2543,10425,2474e" filled="t" fillcolor="#231F20" stroked="f">
                <v:path arrowok="t"/>
                <v:fill/>
              </v:shape>
            </v:group>
            <v:group style="position:absolute;left:10459;top:2455;width:95;height:109" coordorigin="10459,2455" coordsize="95,109">
              <v:shape style="position:absolute;left:10459;top:2455;width:95;height:109" coordorigin="10459,2455" coordsize="95,109" path="m10494,2455l10478,2462,10466,2476,10460,2498,10459,2530,10467,2549,10483,2561,10510,2565,10533,2563,10547,2559,10546,2546,10513,2546,10491,2537,10486,2516,10554,2516,10554,2515,10554,2509,10554,2507,10553,2500,10487,2500,10487,2486,10489,2472,10544,2472,10542,2468,10524,2458,10494,2455e" filled="t" fillcolor="#231F20" stroked="f">
                <v:path arrowok="t"/>
                <v:fill/>
              </v:shape>
              <v:shape style="position:absolute;left:10459;top:2455;width:95;height:109" coordorigin="10459,2455" coordsize="95,109" path="m10546,2542l10542,2543,10527,2546,10546,2546,10546,2542e" filled="t" fillcolor="#231F20" stroked="f">
                <v:path arrowok="t"/>
                <v:fill/>
              </v:shape>
              <v:shape style="position:absolute;left:10459;top:2455;width:95;height:109" coordorigin="10459,2455" coordsize="95,109" path="m10544,2472l10524,2472,10526,2485,10526,2486,10526,2500,10553,2500,10551,2485,10544,2472e" filled="t" fillcolor="#231F20" stroked="f">
                <v:path arrowok="t"/>
                <v:fill/>
              </v:shape>
            </v:group>
            <v:group style="position:absolute;left:10577;top:2455;width:102;height:257" coordorigin="10577,2455" coordsize="102,257">
              <v:shape style="position:absolute;left:10577;top:2455;width:102;height:257" coordorigin="10577,2455" coordsize="102,257" path="m10629,2455l10619,2455,10596,2457,10578,2461,10577,2705,10593,2710,10614,2712,10644,2709,10663,2700,10668,2693,10618,2693,10610,2692,10606,2690,10606,2624,10610,2623,10617,2621,10670,2621,10667,2615,10653,2606,10606,2606,10606,2477,10609,2476,10616,2474,10638,2474,10639,2456,10637,2455,10629,2455e" filled="t" fillcolor="#231F20" stroked="f">
                <v:path arrowok="t"/>
                <v:fill/>
              </v:shape>
              <v:shape style="position:absolute;left:10577;top:2455;width:102;height:257" coordorigin="10577,2455" coordsize="102,257" path="m10670,2621l10626,2621,10644,2631,10648,2655,10645,2679,10631,2693,10626,2693,10668,2693,10674,2685,10678,2663,10676,2634,10670,2621e" filled="t" fillcolor="#231F20" stroked="f">
                <v:path arrowok="t"/>
                <v:fill/>
              </v:shape>
              <v:shape style="position:absolute;left:10577;top:2455;width:102;height:257" coordorigin="10577,2455" coordsize="102,257" path="m10633,2602l10622,2602,10612,2604,10606,2606,10653,2606,10651,2605,10633,2602e" filled="t" fillcolor="#231F20" stroked="f">
                <v:path arrowok="t"/>
                <v:fill/>
              </v:shape>
              <v:shape style="position:absolute;left:10577;top:2455;width:102;height:257" coordorigin="10577,2455" coordsize="102,257" path="m10638,2474l10630,2474,10636,2475,10638,2475,10638,2474e" filled="t" fillcolor="#231F20" stroked="f">
                <v:path arrowok="t"/>
                <v:fill/>
              </v:shape>
            </v:group>
            <v:group style="position:absolute;left:10840;top:2603;width:183;height:256" coordorigin="10840,2603" coordsize="183,256">
              <v:shape style="position:absolute;left:10840;top:2603;width:183;height:256" coordorigin="10840,2603" coordsize="183,256" path="m10895,2749l10886,2749,10864,2754,10848,2766,10840,2787,10841,2818,10847,2840,10859,2853,10878,2859,10906,2859,10926,2857,10939,2853,10939,2840,10891,2840,10873,2830,10869,2807,10872,2782,10886,2769,10899,2769,10940,2769,10940,2753,10911,2753,10905,2751,10895,2749e" filled="t" fillcolor="#231F20" stroked="f">
                <v:path arrowok="t"/>
                <v:fill/>
              </v:shape>
              <v:shape style="position:absolute;left:10840;top:2603;width:183;height:256" coordorigin="10840,2603" coordsize="183,256" path="m10940,2769l10899,2769,10907,2770,10911,2771,10911,2838,10908,2839,10899,2840,10939,2840,10940,2769e" filled="t" fillcolor="#231F20" stroked="f">
                <v:path arrowok="t"/>
                <v:fill/>
              </v:shape>
              <v:shape style="position:absolute;left:10840;top:2603;width:183;height:256" coordorigin="10840,2603" coordsize="183,256" path="m10978,2603l10949,2603,10929,2605,10915,2608,10911,2753,10940,2753,10941,2624,10945,2623,10952,2621,11002,2621,10997,2611,10978,2603e" filled="t" fillcolor="#231F20" stroked="f">
                <v:path arrowok="t"/>
                <v:fill/>
              </v:shape>
              <v:shape style="position:absolute;left:10840;top:2603;width:183;height:256" coordorigin="10840,2603" coordsize="183,256" path="m11002,2621l10974,2621,10977,2628,10977,2710,11023,2710,11023,2691,11008,2690,11008,2656,11006,2628,11002,2621e" filled="t" fillcolor="#231F20" stroked="f">
                <v:path arrowok="t"/>
                <v:fill/>
              </v:shape>
            </v:group>
            <v:group style="position:absolute;left:10957;top:2456;width:127;height:107" coordorigin="10957,2456" coordsize="127,107">
              <v:shape style="position:absolute;left:10957;top:2456;width:127;height:107" coordorigin="10957,2456" coordsize="127,107" path="m11039,2456l11011,2456,10990,2458,10976,2460,10972,2542,10957,2544,10957,2562,11018,2562,11018,2544,11003,2542,11003,2477,11007,2475,11014,2474,11064,2474,11058,2463,11039,2456e" filled="t" fillcolor="#231F20" stroked="f">
                <v:path arrowok="t"/>
                <v:fill/>
              </v:shape>
              <v:shape style="position:absolute;left:10957;top:2456;width:127;height:107" coordorigin="10957,2456" coordsize="127,107" path="m11064,2474l11035,2474,11039,2480,11039,2562,11084,2562,11084,2543,11069,2542,11069,2508,11067,2480,11064,2474e" filled="t" fillcolor="#231F20" stroked="f">
                <v:path arrowok="t"/>
                <v:fill/>
              </v:shape>
            </v:group>
            <v:group style="position:absolute;left:11038;top:2561;width:101;height:151" coordorigin="11038,2561" coordsize="101,151">
              <v:shape style="position:absolute;left:11038;top:2561;width:101;height:151" coordorigin="11038,2561" coordsize="101,151" path="m11093,2602l11084,2602,11062,2606,11046,2619,11038,2640,11039,2670,11045,2692,11057,2705,11076,2712,11104,2711,11124,2709,11137,2706,11137,2693,11089,2693,11071,2683,11067,2660,11070,2635,11084,2622,11097,2621,11138,2621,11138,2606,11109,2606,11103,2604,11093,2602e" filled="t" fillcolor="#231F20" stroked="f">
                <v:path arrowok="t"/>
                <v:fill/>
              </v:shape>
              <v:shape style="position:absolute;left:11038;top:2561;width:101;height:151" coordorigin="11038,2561" coordsize="101,151" path="m11138,2621l11097,2621,11105,2622,11109,2624,11109,2690,11106,2692,11097,2693,11137,2693,11138,2621e" filled="t" fillcolor="#231F20" stroked="f">
                <v:path arrowok="t"/>
                <v:fill/>
              </v:shape>
              <v:shape style="position:absolute;left:11038;top:2561;width:101;height:151" coordorigin="11038,2561" coordsize="101,151" path="m11139,2561l11094,2561,11094,2580,11109,2581,11109,2606,11138,2606,11139,2561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5.604pt;margin-top:381.5401pt;width:91.810597pt;height:92.911914pt;mso-position-horizontal-relative:page;mso-position-vertical-relative:page;z-index:-487" type="#_x0000_t75">
            <v:imagedata r:id="rId6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907902pt;margin-top:117.188179pt;width:332.379303pt;height:65.8pt;mso-position-horizontal-relative:page;mso-position-vertical-relative:page;z-index:-48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3701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MINIMALISMUS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GESUNDHEIT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minimalistisches,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naturfreundliches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907902pt;margin-top:196.388184pt;width:504.057985pt;height:26.2pt;mso-position-horizontal-relative:page;mso-position-vertical-relative:page;z-index:-48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ergib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ormgebun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eichnun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agend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Mar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enführung.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907902pt;margin-top:235.004669pt;width:344.223336pt;height:13pt;mso-position-horizontal-relative:page;mso-position-vertical-relative:page;z-index:-48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NACHHA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4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NACHHA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4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ZUKUN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8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907902pt;margin-top:261.404663pt;width:522.39314pt;height:65.8pt;mso-position-horizontal-relative:page;mso-position-vertical-relative:page;z-index:-48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Unser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Design-Philosophi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nachhaltig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Gestaltun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Zie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weltqualität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98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maximiere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negati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uswirkunge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natürlich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minimieren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beseitigen.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weck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unseres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Artefakte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entwerfen,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welchen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Menschen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profitieren.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„Open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mind“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erstand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ins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Herz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nachhaltige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Gestaltung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Zukunft!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603500pt;margin-top:355.538086pt;width:238.202583pt;height:13pt;mso-position-horizontal-relative:page;mso-position-vertical-relative:page;z-index:-48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Digitales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Netzwerk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3358pt;margin-top:381.93808pt;width:411.661376pt;height:92.2pt;mso-position-horizontal-relative:page;mso-position-vertical-relative:page;z-index:-48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Umgestaltung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Unternehmensbereiche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digitale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jedes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Unternehmen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wichtiges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welches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otential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bietet.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bieten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Lösung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ealisierung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individuellem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Content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Manage-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Funktionalität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erformance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notwendiger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ommt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Freiheit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jeder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übe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ihm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gewünschte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Information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ommen.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Produkte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Informationen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sind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Klick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entfernt.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603500pt;margin-top:517.935486pt;width:126.233578pt;height:13pt;mso-position-horizontal-relative:page;mso-position-vertical-relative:page;z-index:-48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Über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603500pt;margin-top:544.335449pt;width:520.756318pt;height:92.2pt;mso-position-horizontal-relative:page;mso-position-vertical-relative:page;z-index:-47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langjährigen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Erfahrung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engen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Zusammenarbeit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6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eam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311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breites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Sortiment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anspruchs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Massivmöbeln.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Dank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ihres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aktuellen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sowohl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Klassi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ologischem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Anspruch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eitloser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Durch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Eigenanfertigung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sammenarbeit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ausgewählten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Manufakturen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gewährleistet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ihren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Leistungs-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Qualitätsanspruch.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Flexibilität,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klares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ausgeprägter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Funktion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vielfalt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liegt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hierbei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besondere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ocus.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7.569305pt;margin-top:680.072998pt;width:113.205204pt;height:126.637841pt;mso-position-horizontal-relative:page;mso-position-vertical-relative:page;z-index:-478" type="#_x0000_t202" filled="f" stroked="f">
            <v:textbox inset="0,0,0,0">
              <w:txbxContent>
                <w:p>
                  <w:pPr>
                    <w:spacing w:before="24" w:after="0" w:line="248" w:lineRule="auto"/>
                    <w:ind w:left="4" w:right="-16" w:firstLine="8"/>
                    <w:jc w:val="center"/>
                    <w:rPr>
                      <w:rFonts w:ascii="Verdana" w:hAnsi="Verdana" w:cs="Verdana" w:eastAsia="Verdana"/>
                      <w:sz w:val="18"/>
                      <w:szCs w:val="18"/>
                    </w:rPr>
                  </w:pPr>
                  <w:rPr/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AHEEEHAPJGBBJGEMEDCMJKFNDOMNDEDPMDCIJELFHEDMLDEAIMBGMMDNBBOJKKNECDLPIPAHEEEHA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BNFFFNBPNKECAKALBLFPFPAHAHFHAOBGBCIOMCAONKIKIKAHFHAPEDNCAPMHMPNHIKAHEPBNFFFNB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KBHHLAFIKPPEPCACIPOCEIPBAAFCCMBDCBBACBDNILDPLJHBEGDMEBBDHBIOJFEMHPBEEJKOJOHBO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EMBMGGFEAPNIMDIHIPPPLMILCIOLGPJLOCLJAJPJHAHDNMIODGGHLCMMKMLKEHOCACAFFINCAHFBJ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ANHHBKFPHAKOONDCFLHJJMADAMBNIMMIFKJCEPIDPGOAJGGHKBMIFOPNDNODMIJNOEMIGPHPNEOGP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AGOBIDFLMKLKFLDAENJKIMPKBEIAABLONDCEFIBMODDFMAMFBMCPJNJAGLONOFDPAEFHBJHEPBJHL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DJKLAHFHAODBOIDJMKOMABDJAHFHAMHILAFACGNNCHLDPOAHFHABMCEKHFAJDBBHFAOMAHFHAOPLF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NJGCHDFDDJHKNBNLJKODPIPFFCFGELBDANNFHBGOBIAFAKHGHGHPGEPLOGFCMCAKOFDOAEDCDGIPK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JEPPAOFCLEOKGCOHAFMCLCDBNEEBHEFOCMIMKICOJILAPBFBJGAMHNDECDBCMHKLDELPPKMGONHCD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OHJBONFIMHHBJDDLOCAPHFJLHAGMCPCHLNJDKJCIKPNNPMGBFEJGEBDLJFEKLHDDPAPGPIHJDMJMI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FJDHCNFFINGEOIHOFFMEJCCHCCLLGIEBHKEBBCOGHMNEDINAJKIJIFIKPPBEELAKDGBAKCFMOJGGL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NMAIANFBACAIFANODPMDKJBAMJFJAABKBHGPCFAEBMCCKEANFJEPHFBDAJPOBMLMFGNOMNFNMFJBG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NIEMAMFNBGJHKHELGONLFFLGAMFMBFBBCHHBBNMNPMHBOHAMENBJIKKLMENKGHNHCLGHBMEMBPBMM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INGEPPFEJNLFFPMOPKJOFBPKLJICAKFPNDPDFOHJPHPHDIAEMDNNPMHKIMBFEIPNDMPCAHJHGMOJO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CLCCOIFHPDHGKFAFENLGNNIIKGFENDMFFJNPIDFEPEGNMOIMECCJJNOHNAOIDFJILPELDMAOKAHKC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LGCDJCFDLKGFJCPABBCIOAIFDMGEDOFMKABLGOKGBNKMNKGKLKJHDKJMKFLLJFNEGILJMMJPEGFNI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DNLPEFFEOFOJNIPKHNJMCIFJBFKCLCHDNOEIFMMAOLIPGIHDMPPOBPCKMABGIBALINNHDHPINHCGP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MFFFFNEHCHKOIPCACBDGBCJLAHFHAPBELKNGCHLNOCENKAAHFHALOOJGMKKNKEHNHEEAAHFHANFLD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APBBBPAPIIAOHANCHMNCNCCCHCDAHPAGPOAJLHNAIALFMPFDFGHFABDIGPNLBNOJIIIPFHFBDILGN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HHHHHHH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8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3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4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4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3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7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hyperlink r:id="rId61"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5"/>
                        <w:w w:val="100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2"/>
                        <w:w w:val="100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5"/>
                        <w:w w:val="100"/>
                      </w:rPr>
                      <w:t>.vitamin-design.de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603500pt;margin-top:692.735474pt;width:173.263828pt;height:111pt;mso-position-horizontal-relative:page;mso-position-vertical-relative:page;z-index:-47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ontakt: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2" w:after="0" w:line="251" w:lineRule="auto"/>
                    <w:ind w:left="20" w:right="797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Ginta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abliauskas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Dona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Handelsges.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mbH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Große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Elbst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aße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40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22767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Hamburg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2" w:after="0" w:line="251" w:lineRule="auto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4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el.: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+49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(40)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31798362</w:t>
                  </w:r>
                  <w:hyperlink r:id="rId62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</w:rPr>
                      <w:t>info@vitamin-design.de</w:t>
                    </w:r>
                  </w:hyperlink>
                  <w:hyperlink r:id="rId63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-7"/>
                        <w:w w:val="100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</w:rPr>
                      <w:t>.vitamin-design.de/presse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</w:p>
    <w:sectPr>
      <w:pgSz w:w="11920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auto"/>
    <w:pitch w:val="default"/>
  </w:font>
  <w:font w:name="Verdana">
    <w:charset w:val="0"/>
    <w:family w:val="auto"/>
    <w:pitch w:val="default"/>
  </w:font>
  <w:font w:name="IDAutomation2D"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jpg"/><Relationship Id="rId49" Type="http://schemas.openxmlformats.org/officeDocument/2006/relationships/image" Target="media/image43.jpg"/><Relationship Id="rId50" Type="http://schemas.openxmlformats.org/officeDocument/2006/relationships/image" Target="media/image44.jpg"/><Relationship Id="rId51" Type="http://schemas.openxmlformats.org/officeDocument/2006/relationships/image" Target="media/image45.jpg"/><Relationship Id="rId52" Type="http://schemas.openxmlformats.org/officeDocument/2006/relationships/image" Target="media/image46.jpg"/><Relationship Id="rId53" Type="http://schemas.openxmlformats.org/officeDocument/2006/relationships/image" Target="media/image47.jpg"/><Relationship Id="rId54" Type="http://schemas.openxmlformats.org/officeDocument/2006/relationships/image" Target="media/image48.jpg"/><Relationship Id="rId55" Type="http://schemas.openxmlformats.org/officeDocument/2006/relationships/image" Target="media/image49.jpg"/><Relationship Id="rId56" Type="http://schemas.openxmlformats.org/officeDocument/2006/relationships/image" Target="media/image50.jp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hyperlink" Target="http://www.vitamin-design.de/" TargetMode="External"/><Relationship Id="rId62" Type="http://schemas.openxmlformats.org/officeDocument/2006/relationships/hyperlink" Target="mailto:info@vitamin-design.de" TargetMode="External"/><Relationship Id="rId63" Type="http://schemas.openxmlformats.org/officeDocument/2006/relationships/hyperlink" Target="http://www.vitamin-design.de/presse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2020-01-09T14:27:19Z</dcterms:created>
  <dcterms:modified xsi:type="dcterms:W3CDTF">2020-01-09T14:27:19Z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2020-01-09T00:00:00Z</vt:filetime>
  </property>
  <property fmtid="{D5CDD505-2E9C-101B-9397-08002B2CF9AE}" pid="3" name="LastSaved">
    <vt:filetime>2020-01-09T00:00:00Z</vt:filetime>
  </property>
</Properties>
</file>